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5662B" w14:textId="4EBEB1BE" w:rsidR="00D42716" w:rsidRPr="00F53BA9" w:rsidRDefault="00D42716" w:rsidP="000C3B4F">
      <w:pPr>
        <w:rPr>
          <w:rFonts w:cs="Times New Roman"/>
          <w:sz w:val="22"/>
          <w:szCs w:val="22"/>
        </w:rPr>
      </w:pPr>
      <w:r w:rsidRPr="00F53BA9">
        <w:rPr>
          <w:rFonts w:cs="Times New Roman"/>
          <w:sz w:val="22"/>
          <w:szCs w:val="22"/>
        </w:rPr>
        <w:t>Znak: AE</w:t>
      </w:r>
      <w:r w:rsidR="00F53BA9" w:rsidRPr="00F53BA9">
        <w:rPr>
          <w:rFonts w:cs="Times New Roman"/>
          <w:sz w:val="22"/>
          <w:szCs w:val="22"/>
        </w:rPr>
        <w:t>-</w:t>
      </w:r>
      <w:r w:rsidR="004358D5" w:rsidRPr="00F53BA9">
        <w:rPr>
          <w:rFonts w:cs="Times New Roman"/>
          <w:sz w:val="22"/>
          <w:szCs w:val="22"/>
        </w:rPr>
        <w:t>DT/19</w:t>
      </w:r>
      <w:r w:rsidRPr="00F53BA9">
        <w:rPr>
          <w:rFonts w:cs="Times New Roman"/>
          <w:sz w:val="22"/>
          <w:szCs w:val="22"/>
        </w:rPr>
        <w:t xml:space="preserve">/26                                                                                    </w:t>
      </w:r>
      <w:r w:rsidR="004358D5" w:rsidRPr="00F53BA9">
        <w:rPr>
          <w:rFonts w:cs="Times New Roman"/>
          <w:sz w:val="22"/>
          <w:szCs w:val="22"/>
        </w:rPr>
        <w:tab/>
      </w:r>
      <w:r w:rsidR="00F747EB">
        <w:rPr>
          <w:rFonts w:cs="Times New Roman"/>
          <w:sz w:val="22"/>
          <w:szCs w:val="22"/>
        </w:rPr>
        <w:t xml:space="preserve">       </w:t>
      </w:r>
      <w:r w:rsidR="004358D5" w:rsidRPr="00F53BA9">
        <w:rPr>
          <w:rFonts w:cs="Times New Roman"/>
          <w:sz w:val="22"/>
          <w:szCs w:val="22"/>
        </w:rPr>
        <w:t xml:space="preserve">           </w:t>
      </w:r>
      <w:r w:rsidRPr="00F53BA9">
        <w:rPr>
          <w:rFonts w:cs="Times New Roman"/>
          <w:sz w:val="22"/>
          <w:szCs w:val="22"/>
        </w:rPr>
        <w:t xml:space="preserve"> Załącznik </w:t>
      </w:r>
      <w:r w:rsidR="00CC5AFC">
        <w:rPr>
          <w:rFonts w:cs="Times New Roman"/>
          <w:sz w:val="22"/>
          <w:szCs w:val="22"/>
        </w:rPr>
        <w:t>n</w:t>
      </w:r>
      <w:r w:rsidR="00F747EB">
        <w:rPr>
          <w:rFonts w:cs="Times New Roman"/>
          <w:sz w:val="22"/>
          <w:szCs w:val="22"/>
        </w:rPr>
        <w:t>r</w:t>
      </w:r>
      <w:r w:rsidRPr="00F53BA9">
        <w:rPr>
          <w:rFonts w:cs="Times New Roman"/>
          <w:sz w:val="22"/>
          <w:szCs w:val="22"/>
        </w:rPr>
        <w:t xml:space="preserve"> 1 </w:t>
      </w:r>
    </w:p>
    <w:p w14:paraId="01767637" w14:textId="77777777" w:rsidR="004358D5" w:rsidRDefault="004358D5" w:rsidP="000C3B4F">
      <w:pPr>
        <w:pStyle w:val="Tytu"/>
        <w:rPr>
          <w:b/>
          <w:bCs/>
          <w:sz w:val="22"/>
          <w:szCs w:val="22"/>
        </w:rPr>
      </w:pPr>
    </w:p>
    <w:p w14:paraId="3FDD6F57" w14:textId="4DBA5C5F" w:rsidR="00D42716" w:rsidRDefault="00D42716" w:rsidP="000C3B4F">
      <w:pPr>
        <w:pStyle w:val="Tytu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FORMULARZ  OFERTOWY</w:t>
      </w:r>
    </w:p>
    <w:p w14:paraId="2D052FDA" w14:textId="02D28376" w:rsidR="00D42716" w:rsidRDefault="00D42716" w:rsidP="00452401">
      <w:pPr>
        <w:spacing w:line="480" w:lineRule="auto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DANE WYKONAWCY:</w:t>
      </w:r>
    </w:p>
    <w:p w14:paraId="3B099078" w14:textId="373BDF1E" w:rsidR="00D42716" w:rsidRDefault="00D42716" w:rsidP="00452401">
      <w:pPr>
        <w:numPr>
          <w:ilvl w:val="0"/>
          <w:numId w:val="6"/>
        </w:numPr>
        <w:tabs>
          <w:tab w:val="left" w:pos="360"/>
        </w:tabs>
        <w:suppressAutoHyphens/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Pełna nazwa:</w:t>
      </w:r>
      <w:r w:rsidR="004358D5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..........</w:t>
      </w:r>
      <w:r w:rsidR="00452401">
        <w:rPr>
          <w:rFonts w:cs="Times New Roman"/>
          <w:sz w:val="22"/>
          <w:szCs w:val="22"/>
        </w:rPr>
        <w:t>.............................</w:t>
      </w:r>
      <w:r>
        <w:rPr>
          <w:rFonts w:cs="Times New Roman"/>
          <w:sz w:val="22"/>
          <w:szCs w:val="22"/>
        </w:rPr>
        <w:t>.........................................................................................................</w:t>
      </w:r>
    </w:p>
    <w:p w14:paraId="579ABEA8" w14:textId="013437D4" w:rsidR="00452401" w:rsidRDefault="00452401" w:rsidP="00452401">
      <w:pPr>
        <w:tabs>
          <w:tab w:val="left" w:pos="360"/>
        </w:tabs>
        <w:suppressAutoHyphens/>
        <w:spacing w:line="480" w:lineRule="auto"/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 w:rsidR="00F747EB">
        <w:rPr>
          <w:rFonts w:cs="Times New Roman"/>
          <w:sz w:val="22"/>
          <w:szCs w:val="22"/>
        </w:rPr>
        <w:t xml:space="preserve">               </w:t>
      </w:r>
      <w:r>
        <w:rPr>
          <w:rFonts w:cs="Times New Roman"/>
          <w:sz w:val="22"/>
          <w:szCs w:val="22"/>
        </w:rPr>
        <w:t>.</w:t>
      </w:r>
      <w:r w:rsidR="00F747EB">
        <w:rPr>
          <w:rFonts w:cs="Times New Roman"/>
          <w:sz w:val="22"/>
          <w:szCs w:val="22"/>
        </w:rPr>
        <w:t>..</w:t>
      </w:r>
      <w:r>
        <w:rPr>
          <w:rFonts w:cs="Times New Roman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5F8AC9FB" w14:textId="5B73A0DA" w:rsidR="00D42716" w:rsidRDefault="00D42716" w:rsidP="00452401">
      <w:pPr>
        <w:numPr>
          <w:ilvl w:val="0"/>
          <w:numId w:val="6"/>
        </w:numPr>
        <w:tabs>
          <w:tab w:val="left" w:pos="360"/>
        </w:tabs>
        <w:suppressAutoHyphens/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Adres .........</w:t>
      </w:r>
      <w:r w:rsidR="00452401">
        <w:rPr>
          <w:rFonts w:cs="Times New Roman"/>
          <w:sz w:val="22"/>
          <w:szCs w:val="22"/>
        </w:rPr>
        <w:t>....................</w:t>
      </w:r>
      <w:r>
        <w:rPr>
          <w:rFonts w:cs="Times New Roman"/>
          <w:sz w:val="22"/>
          <w:szCs w:val="22"/>
        </w:rPr>
        <w:t>..............................................................................................................................</w:t>
      </w:r>
    </w:p>
    <w:p w14:paraId="6A73974B" w14:textId="73E7AD5B" w:rsidR="00D42716" w:rsidRDefault="00452401" w:rsidP="00452401">
      <w:pPr>
        <w:spacing w:line="480" w:lineRule="auto"/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</w:t>
      </w:r>
      <w:r w:rsidR="00D42716">
        <w:rPr>
          <w:rFonts w:cs="Times New Roman"/>
          <w:sz w:val="22"/>
          <w:szCs w:val="22"/>
        </w:rPr>
        <w:t>ojewództwo</w:t>
      </w:r>
      <w:r>
        <w:rPr>
          <w:rFonts w:cs="Times New Roman"/>
          <w:sz w:val="22"/>
          <w:szCs w:val="22"/>
        </w:rPr>
        <w:t xml:space="preserve"> </w:t>
      </w:r>
      <w:r w:rsidR="00D42716">
        <w:rPr>
          <w:rFonts w:cs="Times New Roman"/>
          <w:sz w:val="22"/>
          <w:szCs w:val="22"/>
        </w:rPr>
        <w:t>..................................................................</w:t>
      </w:r>
      <w:r>
        <w:rPr>
          <w:rFonts w:cs="Times New Roman"/>
          <w:sz w:val="22"/>
          <w:szCs w:val="22"/>
        </w:rPr>
        <w:t xml:space="preserve"> </w:t>
      </w:r>
      <w:r w:rsidR="00D42716">
        <w:rPr>
          <w:rFonts w:cs="Times New Roman"/>
          <w:sz w:val="22"/>
          <w:szCs w:val="22"/>
        </w:rPr>
        <w:t>powiat</w:t>
      </w:r>
      <w:r>
        <w:rPr>
          <w:rFonts w:cs="Times New Roman"/>
          <w:sz w:val="22"/>
          <w:szCs w:val="22"/>
        </w:rPr>
        <w:t xml:space="preserve"> ………</w:t>
      </w:r>
      <w:r w:rsidR="00D42716">
        <w:rPr>
          <w:rFonts w:cs="Times New Roman"/>
          <w:sz w:val="22"/>
          <w:szCs w:val="22"/>
        </w:rPr>
        <w:t>................</w:t>
      </w:r>
      <w:r w:rsidR="00F747EB">
        <w:rPr>
          <w:rFonts w:cs="Times New Roman"/>
          <w:sz w:val="22"/>
          <w:szCs w:val="22"/>
        </w:rPr>
        <w:t>........</w:t>
      </w:r>
      <w:r w:rsidR="00D42716">
        <w:rPr>
          <w:rFonts w:cs="Times New Roman"/>
          <w:sz w:val="22"/>
          <w:szCs w:val="22"/>
        </w:rPr>
        <w:t>............................</w:t>
      </w:r>
    </w:p>
    <w:p w14:paraId="6F8014C6" w14:textId="17A8BFAF" w:rsidR="00D42716" w:rsidRDefault="00D42716" w:rsidP="00452401">
      <w:pPr>
        <w:numPr>
          <w:ilvl w:val="0"/>
          <w:numId w:val="6"/>
        </w:numPr>
        <w:tabs>
          <w:tab w:val="left" w:pos="360"/>
        </w:tabs>
        <w:suppressAutoHyphens/>
        <w:spacing w:line="480" w:lineRule="auto"/>
        <w:ind w:left="357" w:hanging="357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Tel.: </w:t>
      </w:r>
      <w:r w:rsidR="00452401">
        <w:rPr>
          <w:rFonts w:cs="Times New Roman"/>
          <w:sz w:val="22"/>
          <w:szCs w:val="22"/>
        </w:rPr>
        <w:t>………………………...</w:t>
      </w:r>
      <w:r>
        <w:rPr>
          <w:rFonts w:cs="Times New Roman"/>
          <w:sz w:val="22"/>
          <w:szCs w:val="22"/>
        </w:rPr>
        <w:t>......................................................................................................................</w:t>
      </w:r>
    </w:p>
    <w:p w14:paraId="54C76199" w14:textId="332F6528" w:rsidR="00D42716" w:rsidRDefault="00D42716" w:rsidP="00452401">
      <w:pPr>
        <w:tabs>
          <w:tab w:val="left" w:pos="360"/>
        </w:tabs>
        <w:spacing w:line="480" w:lineRule="auto"/>
        <w:ind w:left="357"/>
        <w:rPr>
          <w:rFonts w:cs="Times New Roman"/>
          <w:sz w:val="22"/>
          <w:szCs w:val="22"/>
          <w:lang w:val="de-DE"/>
        </w:rPr>
      </w:pPr>
      <w:proofErr w:type="spellStart"/>
      <w:r>
        <w:rPr>
          <w:rFonts w:cs="Times New Roman"/>
          <w:sz w:val="22"/>
          <w:szCs w:val="22"/>
          <w:lang w:val="de-DE"/>
        </w:rPr>
        <w:t>e-mail</w:t>
      </w:r>
      <w:proofErr w:type="spellEnd"/>
      <w:r>
        <w:rPr>
          <w:rFonts w:cs="Times New Roman"/>
          <w:sz w:val="22"/>
          <w:szCs w:val="22"/>
          <w:lang w:val="de-DE"/>
        </w:rPr>
        <w:t>:</w:t>
      </w:r>
      <w:r w:rsidR="00452401">
        <w:rPr>
          <w:rFonts w:cs="Times New Roman"/>
          <w:sz w:val="22"/>
          <w:szCs w:val="22"/>
          <w:lang w:val="de-DE"/>
        </w:rPr>
        <w:t xml:space="preserve"> </w:t>
      </w:r>
      <w:r>
        <w:rPr>
          <w:rFonts w:cs="Times New Roman"/>
          <w:sz w:val="22"/>
          <w:szCs w:val="22"/>
          <w:lang w:val="de-DE"/>
        </w:rPr>
        <w:t>.................</w:t>
      </w:r>
      <w:r w:rsidR="00452401">
        <w:rPr>
          <w:rFonts w:cs="Times New Roman"/>
          <w:sz w:val="22"/>
          <w:szCs w:val="22"/>
          <w:lang w:val="de-DE"/>
        </w:rPr>
        <w:t>...........................</w:t>
      </w:r>
      <w:r>
        <w:rPr>
          <w:rFonts w:cs="Times New Roman"/>
          <w:sz w:val="22"/>
          <w:szCs w:val="22"/>
          <w:lang w:val="de-DE"/>
        </w:rPr>
        <w:t>.............................................................................................................</w:t>
      </w:r>
    </w:p>
    <w:p w14:paraId="7FF813C7" w14:textId="502A83CF" w:rsidR="00D42716" w:rsidRDefault="00F42FF6" w:rsidP="00452401">
      <w:pPr>
        <w:numPr>
          <w:ilvl w:val="0"/>
          <w:numId w:val="6"/>
        </w:numPr>
        <w:tabs>
          <w:tab w:val="left" w:pos="360"/>
        </w:tabs>
        <w:suppressAutoHyphens/>
        <w:spacing w:line="480" w:lineRule="auto"/>
        <w:ind w:left="357" w:hanging="3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NIP ..................................................................  </w:t>
      </w:r>
      <w:r w:rsidR="00D42716">
        <w:rPr>
          <w:rFonts w:cs="Times New Roman"/>
          <w:sz w:val="22"/>
          <w:szCs w:val="22"/>
        </w:rPr>
        <w:t>Regon ................................................................................</w:t>
      </w:r>
    </w:p>
    <w:p w14:paraId="21CA8D55" w14:textId="60785144" w:rsidR="00D42716" w:rsidRDefault="00D42716" w:rsidP="00F42FF6">
      <w:pPr>
        <w:pStyle w:val="Nagwek6"/>
        <w:keepNext/>
        <w:numPr>
          <w:ilvl w:val="5"/>
          <w:numId w:val="5"/>
        </w:numPr>
        <w:tabs>
          <w:tab w:val="clear" w:pos="1152"/>
          <w:tab w:val="num" w:pos="4320"/>
        </w:tabs>
        <w:suppressAutoHyphens/>
        <w:spacing w:before="0" w:after="0" w:line="480" w:lineRule="auto"/>
        <w:ind w:left="1151" w:hanging="1151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CENA</w:t>
      </w:r>
    </w:p>
    <w:p w14:paraId="729CCB38" w14:textId="77777777" w:rsidR="00D42716" w:rsidRPr="00F42FF6" w:rsidRDefault="00D42716" w:rsidP="00F42FF6">
      <w:pPr>
        <w:pStyle w:val="Nagwek5"/>
        <w:spacing w:line="480" w:lineRule="auto"/>
        <w:rPr>
          <w:rFonts w:cs="Times New Roman"/>
          <w:b w:val="0"/>
          <w:bCs w:val="0"/>
        </w:rPr>
      </w:pPr>
      <w:r w:rsidRPr="00F42FF6">
        <w:rPr>
          <w:rFonts w:cs="Times New Roman"/>
          <w:b w:val="0"/>
          <w:bCs w:val="0"/>
        </w:rPr>
        <w:t>Oferujemy realizację przedmiotu zamówienia określonego w zapytaniu ofertowym za kwotę:</w:t>
      </w:r>
    </w:p>
    <w:p w14:paraId="042D1F47" w14:textId="04B909A8" w:rsidR="00D42716" w:rsidRDefault="00D42716" w:rsidP="00F42FF6">
      <w:pPr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NETTO: .....................</w:t>
      </w:r>
      <w:r w:rsidR="00F42FF6">
        <w:rPr>
          <w:rFonts w:cs="Times New Roman"/>
          <w:sz w:val="22"/>
          <w:szCs w:val="22"/>
        </w:rPr>
        <w:t>................................................</w:t>
      </w:r>
      <w:r>
        <w:rPr>
          <w:rFonts w:cs="Times New Roman"/>
          <w:sz w:val="22"/>
          <w:szCs w:val="22"/>
        </w:rPr>
        <w:t>........................................................................................</w:t>
      </w:r>
    </w:p>
    <w:p w14:paraId="5215AB0D" w14:textId="73537CC7" w:rsidR="00D42716" w:rsidRDefault="00D42716" w:rsidP="00F42FF6">
      <w:pPr>
        <w:pStyle w:val="Tekstpodstawowy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/słownie złotych/ ..............................................</w:t>
      </w:r>
      <w:r w:rsidR="00F747EB">
        <w:rPr>
          <w:sz w:val="22"/>
          <w:szCs w:val="22"/>
        </w:rPr>
        <w:t>.</w:t>
      </w:r>
      <w:r>
        <w:rPr>
          <w:sz w:val="22"/>
          <w:szCs w:val="22"/>
        </w:rPr>
        <w:t>.........</w:t>
      </w:r>
      <w:r w:rsidR="00F42FF6">
        <w:rPr>
          <w:sz w:val="22"/>
          <w:szCs w:val="22"/>
        </w:rPr>
        <w:t>..................................</w:t>
      </w:r>
      <w:r>
        <w:rPr>
          <w:sz w:val="22"/>
          <w:szCs w:val="22"/>
        </w:rPr>
        <w:t>......................................................</w:t>
      </w:r>
    </w:p>
    <w:p w14:paraId="244FFDC5" w14:textId="3D0C1513" w:rsidR="00D42716" w:rsidRDefault="00D42716" w:rsidP="00F42FF6">
      <w:pPr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BRUTTO: </w:t>
      </w:r>
      <w:r w:rsidR="00F42FF6">
        <w:rPr>
          <w:rFonts w:cs="Times New Roman"/>
          <w:sz w:val="22"/>
          <w:szCs w:val="22"/>
        </w:rPr>
        <w:t>………………………</w:t>
      </w:r>
      <w:r>
        <w:rPr>
          <w:rFonts w:cs="Times New Roman"/>
          <w:sz w:val="22"/>
          <w:szCs w:val="22"/>
        </w:rPr>
        <w:t>......................................................................................................................</w:t>
      </w:r>
    </w:p>
    <w:p w14:paraId="31035B1F" w14:textId="32CA4772" w:rsidR="00F42FF6" w:rsidRDefault="00F42FF6" w:rsidP="00F42FF6">
      <w:pPr>
        <w:pStyle w:val="Tekstpodstawowy"/>
        <w:numPr>
          <w:ilvl w:val="0"/>
          <w:numId w:val="5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/słownie złotych/ ................................................................................................................................................</w:t>
      </w:r>
    </w:p>
    <w:p w14:paraId="04E576B0" w14:textId="2CBC04F4" w:rsidR="00D42716" w:rsidRPr="00F42FF6" w:rsidRDefault="00D42716" w:rsidP="00D84B2E">
      <w:pPr>
        <w:pStyle w:val="Nagwek6"/>
        <w:keepNext/>
        <w:numPr>
          <w:ilvl w:val="5"/>
          <w:numId w:val="5"/>
        </w:numPr>
        <w:tabs>
          <w:tab w:val="clear" w:pos="1152"/>
          <w:tab w:val="left" w:pos="426"/>
          <w:tab w:val="num" w:pos="4320"/>
        </w:tabs>
        <w:suppressAutoHyphens/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F42FF6">
        <w:rPr>
          <w:rFonts w:ascii="Times New Roman" w:hAnsi="Times New Roman" w:cs="Times New Roman"/>
          <w:sz w:val="10"/>
          <w:szCs w:val="10"/>
        </w:rPr>
        <w:t xml:space="preserve"> </w:t>
      </w:r>
      <w:r w:rsidRPr="00F42FF6">
        <w:rPr>
          <w:rFonts w:ascii="Times New Roman" w:hAnsi="Times New Roman" w:cs="Times New Roman"/>
        </w:rPr>
        <w:t xml:space="preserve">JAKOŚĆ </w:t>
      </w:r>
    </w:p>
    <w:p w14:paraId="11484B96" w14:textId="5DF01373" w:rsidR="00D42716" w:rsidRPr="00F747EB" w:rsidRDefault="00D42716" w:rsidP="00F747EB">
      <w:pPr>
        <w:pStyle w:val="Tekstpodstawowy"/>
        <w:numPr>
          <w:ilvl w:val="0"/>
          <w:numId w:val="5"/>
        </w:numPr>
        <w:tabs>
          <w:tab w:val="clear" w:pos="432"/>
          <w:tab w:val="left" w:pos="0"/>
        </w:tabs>
        <w:ind w:left="0" w:firstLine="0"/>
        <w:rPr>
          <w:sz w:val="22"/>
          <w:szCs w:val="22"/>
        </w:rPr>
      </w:pPr>
      <w:r w:rsidRPr="00D63562">
        <w:rPr>
          <w:sz w:val="22"/>
          <w:szCs w:val="22"/>
        </w:rPr>
        <w:t>Bezwzględnie wymagane jest, by dostarczony przedmiot zamówienia były fabrycznie now</w:t>
      </w:r>
      <w:r w:rsidR="00F42FF6">
        <w:rPr>
          <w:sz w:val="22"/>
          <w:szCs w:val="22"/>
        </w:rPr>
        <w:t>y</w:t>
      </w:r>
      <w:r w:rsidRPr="00D63562">
        <w:rPr>
          <w:sz w:val="22"/>
          <w:szCs w:val="22"/>
        </w:rPr>
        <w:t xml:space="preserve"> i nieużywan</w:t>
      </w:r>
      <w:r w:rsidR="00F42FF6">
        <w:rPr>
          <w:sz w:val="22"/>
          <w:szCs w:val="22"/>
        </w:rPr>
        <w:t>y</w:t>
      </w:r>
      <w:r w:rsidRPr="00D63562">
        <w:rPr>
          <w:sz w:val="22"/>
          <w:szCs w:val="22"/>
        </w:rPr>
        <w:t>, mus</w:t>
      </w:r>
      <w:r w:rsidR="00F42FF6">
        <w:rPr>
          <w:sz w:val="22"/>
          <w:szCs w:val="22"/>
        </w:rPr>
        <w:t>i</w:t>
      </w:r>
      <w:r w:rsidRPr="00D63562">
        <w:rPr>
          <w:sz w:val="22"/>
          <w:szCs w:val="22"/>
        </w:rPr>
        <w:t xml:space="preserve"> pochodzić z bieżącej produkcji. Nie mo</w:t>
      </w:r>
      <w:r w:rsidR="00F42FF6">
        <w:rPr>
          <w:sz w:val="22"/>
          <w:szCs w:val="22"/>
        </w:rPr>
        <w:t>że</w:t>
      </w:r>
      <w:r w:rsidRPr="00D63562">
        <w:rPr>
          <w:sz w:val="22"/>
          <w:szCs w:val="22"/>
        </w:rPr>
        <w:t xml:space="preserve"> pochodzić z odzysku, nie mo</w:t>
      </w:r>
      <w:r w:rsidR="00F42FF6">
        <w:rPr>
          <w:sz w:val="22"/>
          <w:szCs w:val="22"/>
        </w:rPr>
        <w:t>że</w:t>
      </w:r>
      <w:r w:rsidRPr="00D63562">
        <w:rPr>
          <w:sz w:val="22"/>
          <w:szCs w:val="22"/>
        </w:rPr>
        <w:t xml:space="preserve"> pochodzić z ekspozycji w punktach sprzedaży oraz mus</w:t>
      </w:r>
      <w:r w:rsidR="00F42FF6">
        <w:rPr>
          <w:sz w:val="22"/>
          <w:szCs w:val="22"/>
        </w:rPr>
        <w:t>i</w:t>
      </w:r>
      <w:r w:rsidRPr="00D63562">
        <w:rPr>
          <w:sz w:val="22"/>
          <w:szCs w:val="22"/>
        </w:rPr>
        <w:t xml:space="preserve"> być woln</w:t>
      </w:r>
      <w:r w:rsidR="00F42FF6">
        <w:rPr>
          <w:sz w:val="22"/>
          <w:szCs w:val="22"/>
        </w:rPr>
        <w:t>y</w:t>
      </w:r>
      <w:r w:rsidRPr="00D63562">
        <w:rPr>
          <w:sz w:val="22"/>
          <w:szCs w:val="22"/>
        </w:rPr>
        <w:t xml:space="preserve"> od jakichkolwiek wad fizycznych i prawnych</w:t>
      </w:r>
      <w:r w:rsidR="00F42FF6">
        <w:rPr>
          <w:sz w:val="22"/>
          <w:szCs w:val="22"/>
        </w:rPr>
        <w:t>,</w:t>
      </w:r>
      <w:r w:rsidRPr="00D63562">
        <w:rPr>
          <w:sz w:val="22"/>
          <w:szCs w:val="22"/>
        </w:rPr>
        <w:t xml:space="preserve"> dopuszczone do obrotu i używania na terenie</w:t>
      </w:r>
      <w:r w:rsidR="00F42FF6">
        <w:rPr>
          <w:sz w:val="22"/>
          <w:szCs w:val="22"/>
        </w:rPr>
        <w:t xml:space="preserve"> RP</w:t>
      </w:r>
      <w:r>
        <w:rPr>
          <w:sz w:val="22"/>
          <w:szCs w:val="22"/>
        </w:rPr>
        <w:t xml:space="preserve">. Dokumenty potwierdzające dopuszczenie do obrotu i używania Wykonawca przedłoży Zamawiającemu na każde żądanie. Pełna gwarancja </w:t>
      </w:r>
      <w:r w:rsidRPr="00F747EB">
        <w:rPr>
          <w:sz w:val="22"/>
          <w:szCs w:val="22"/>
        </w:rPr>
        <w:t>dla przedmiotu zamówienia</w:t>
      </w:r>
      <w:r w:rsidR="00F747EB">
        <w:rPr>
          <w:sz w:val="22"/>
          <w:szCs w:val="22"/>
        </w:rPr>
        <w:t xml:space="preserve"> – w okresie</w:t>
      </w:r>
      <w:r w:rsidRPr="00F747EB">
        <w:rPr>
          <w:sz w:val="22"/>
          <w:szCs w:val="22"/>
        </w:rPr>
        <w:t xml:space="preserve"> .......... miesięcy (minimum 12)</w:t>
      </w:r>
      <w:r w:rsidR="00F747EB">
        <w:rPr>
          <w:sz w:val="22"/>
          <w:szCs w:val="22"/>
        </w:rPr>
        <w:t>.</w:t>
      </w:r>
    </w:p>
    <w:p w14:paraId="1D886EEB" w14:textId="77777777" w:rsidR="00D42716" w:rsidRDefault="00D42716" w:rsidP="00F747EB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Rękojmia na przedmiot zamówienia od dnia odbioru przedmiotu zamówienia na zasadach i w terminie określonym w Kodeksie Cywilnym.</w:t>
      </w:r>
    </w:p>
    <w:p w14:paraId="1613F468" w14:textId="77777777" w:rsidR="00D42716" w:rsidRPr="003F057C" w:rsidRDefault="00D42716" w:rsidP="000C3B4F">
      <w:pPr>
        <w:rPr>
          <w:rFonts w:cs="Times New Roman"/>
          <w:sz w:val="10"/>
          <w:szCs w:val="10"/>
        </w:rPr>
      </w:pPr>
    </w:p>
    <w:p w14:paraId="1693F4C1" w14:textId="498ABCE2" w:rsidR="00D42716" w:rsidRPr="006740DF" w:rsidRDefault="00D42716" w:rsidP="000C3B4F">
      <w:pPr>
        <w:pStyle w:val="Stopka"/>
        <w:tabs>
          <w:tab w:val="left" w:pos="708"/>
        </w:tabs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TERMIN REALIZACJI</w:t>
      </w:r>
    </w:p>
    <w:p w14:paraId="452141B7" w14:textId="06A3E099" w:rsidR="00D42716" w:rsidRDefault="00D42716" w:rsidP="000C3B4F">
      <w:pPr>
        <w:pStyle w:val="Stopka"/>
        <w:tabs>
          <w:tab w:val="left" w:pos="708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J</w:t>
      </w:r>
      <w:r>
        <w:rPr>
          <w:sz w:val="22"/>
          <w:szCs w:val="22"/>
        </w:rPr>
        <w:t xml:space="preserve">ednorazowa dostawa, rozładunek, wniesienie do pomieszczeń wskazanych przez Zamawiającego oraz montaż przedmiotu zamówienia którego wymagane parametry techniczne określono w Załączniku </w:t>
      </w:r>
      <w:r w:rsidR="00CC5AFC">
        <w:rPr>
          <w:sz w:val="22"/>
          <w:szCs w:val="22"/>
        </w:rPr>
        <w:t>n</w:t>
      </w:r>
      <w:r w:rsidR="00F747EB">
        <w:rPr>
          <w:sz w:val="22"/>
          <w:szCs w:val="22"/>
        </w:rPr>
        <w:t>r</w:t>
      </w:r>
      <w:r>
        <w:rPr>
          <w:sz w:val="22"/>
          <w:szCs w:val="22"/>
        </w:rPr>
        <w:t xml:space="preserve"> 3 do zapytania ofertowego w terminie </w:t>
      </w:r>
      <w:r>
        <w:rPr>
          <w:color w:val="000000"/>
          <w:sz w:val="22"/>
          <w:szCs w:val="22"/>
        </w:rPr>
        <w:t xml:space="preserve">do </w:t>
      </w:r>
      <w:r w:rsidR="00F747EB">
        <w:rPr>
          <w:color w:val="000000"/>
          <w:sz w:val="22"/>
          <w:szCs w:val="22"/>
        </w:rPr>
        <w:t>42</w:t>
      </w:r>
      <w:r>
        <w:rPr>
          <w:color w:val="000000"/>
          <w:sz w:val="22"/>
          <w:szCs w:val="22"/>
        </w:rPr>
        <w:t xml:space="preserve"> dni kalendarzowych od daty podpisania umowy.</w:t>
      </w:r>
      <w:r>
        <w:rPr>
          <w:sz w:val="22"/>
          <w:szCs w:val="22"/>
        </w:rPr>
        <w:t xml:space="preserve"> </w:t>
      </w:r>
    </w:p>
    <w:p w14:paraId="27E2ECC3" w14:textId="77777777" w:rsidR="00D42716" w:rsidRPr="003F057C" w:rsidRDefault="00D42716" w:rsidP="000C3B4F">
      <w:pPr>
        <w:pStyle w:val="Akapitzlist1"/>
        <w:tabs>
          <w:tab w:val="left" w:pos="284"/>
          <w:tab w:val="left" w:pos="426"/>
        </w:tabs>
        <w:ind w:left="0"/>
        <w:jc w:val="both"/>
        <w:rPr>
          <w:b/>
          <w:bCs/>
          <w:sz w:val="16"/>
          <w:szCs w:val="16"/>
        </w:rPr>
      </w:pPr>
    </w:p>
    <w:p w14:paraId="49B990D1" w14:textId="77777777" w:rsidR="00161EB2" w:rsidRDefault="00161EB2">
      <w:pPr>
        <w:rPr>
          <w:rFonts w:cs="Times New Roman"/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</w:rPr>
        <w:br w:type="page"/>
      </w:r>
    </w:p>
    <w:p w14:paraId="47A1C22A" w14:textId="04B5B3A6" w:rsidR="00D42716" w:rsidRDefault="00D42716" w:rsidP="000C3B4F">
      <w:pPr>
        <w:pStyle w:val="Akapitzlist1"/>
        <w:tabs>
          <w:tab w:val="left" w:pos="284"/>
          <w:tab w:val="left" w:pos="426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OFEROWANE WARUNKI ROZLICZANIA SIĘ ZAMAWIAJĄCEGO Z WYKONAWCĄ ZA ZREALIZOWANE DOSTAWY ORAZ CZAS REKLAMACJI</w:t>
      </w:r>
    </w:p>
    <w:p w14:paraId="23A2B07B" w14:textId="1DF74AF2" w:rsidR="00D42716" w:rsidRDefault="00D42716" w:rsidP="000C3B4F">
      <w:pPr>
        <w:numPr>
          <w:ilvl w:val="0"/>
          <w:numId w:val="9"/>
        </w:numPr>
        <w:tabs>
          <w:tab w:val="left" w:pos="360"/>
        </w:tabs>
        <w:suppressAutoHyphens/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Termin zapłaty od dnia wystawienia faktury Zamawiającemu - ..................... dni (nie krótszy niż 30 dni).</w:t>
      </w:r>
    </w:p>
    <w:p w14:paraId="335935C0" w14:textId="6C278688" w:rsidR="00D42716" w:rsidRPr="003F057C" w:rsidRDefault="00D42716" w:rsidP="000C3B4F">
      <w:pPr>
        <w:numPr>
          <w:ilvl w:val="0"/>
          <w:numId w:val="9"/>
        </w:numPr>
        <w:tabs>
          <w:tab w:val="left" w:pos="360"/>
        </w:tabs>
        <w:suppressAutoHyphens/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Deklarowany termin realizacji reklamacji do .........</w:t>
      </w:r>
      <w:r w:rsidR="00CC5AFC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(wpisać ilość, nie więcej niż 14) dni kalendarzowych.</w:t>
      </w:r>
    </w:p>
    <w:p w14:paraId="006FE324" w14:textId="77777777" w:rsidR="00D42716" w:rsidRDefault="00D42716" w:rsidP="000C3B4F">
      <w:pPr>
        <w:pStyle w:val="Akapitzlist"/>
        <w:ind w:left="4968"/>
        <w:jc w:val="center"/>
        <w:rPr>
          <w:rFonts w:cs="Times New Roman"/>
          <w:sz w:val="22"/>
          <w:szCs w:val="22"/>
        </w:rPr>
      </w:pPr>
    </w:p>
    <w:p w14:paraId="3C538701" w14:textId="77777777" w:rsidR="00F42FF6" w:rsidRDefault="00F42FF6" w:rsidP="000C3B4F">
      <w:pPr>
        <w:pStyle w:val="Akapitzlist"/>
        <w:ind w:left="4968"/>
        <w:jc w:val="center"/>
        <w:rPr>
          <w:rFonts w:cs="Times New Roman"/>
          <w:sz w:val="20"/>
          <w:szCs w:val="20"/>
        </w:rPr>
      </w:pPr>
    </w:p>
    <w:p w14:paraId="7C804FD3" w14:textId="77777777" w:rsidR="00F747EB" w:rsidRDefault="00F42FF6" w:rsidP="000C3B4F">
      <w:pPr>
        <w:pStyle w:val="Akapitzlist"/>
        <w:ind w:left="4968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</w:t>
      </w:r>
      <w:r w:rsidR="00F747EB">
        <w:rPr>
          <w:rFonts w:cs="Times New Roman"/>
          <w:sz w:val="20"/>
          <w:szCs w:val="20"/>
        </w:rPr>
        <w:t xml:space="preserve">         </w:t>
      </w:r>
    </w:p>
    <w:p w14:paraId="5F698E21" w14:textId="2D2F0E95" w:rsidR="00D42716" w:rsidRPr="00F42FF6" w:rsidRDefault="00F747EB" w:rsidP="000C3B4F">
      <w:pPr>
        <w:pStyle w:val="Akapitzlist"/>
        <w:ind w:left="4968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</w:t>
      </w:r>
      <w:r w:rsidR="00D42716" w:rsidRPr="00F42FF6">
        <w:rPr>
          <w:rFonts w:cs="Times New Roman"/>
          <w:sz w:val="20"/>
          <w:szCs w:val="20"/>
        </w:rPr>
        <w:t>............................................................................</w:t>
      </w:r>
    </w:p>
    <w:p w14:paraId="6F7E6EB7" w14:textId="095B4ED2" w:rsidR="00D42716" w:rsidRPr="00F42FF6" w:rsidRDefault="00D42716" w:rsidP="000C3B4F">
      <w:pPr>
        <w:pStyle w:val="Akapitzlist"/>
        <w:rPr>
          <w:rFonts w:cs="Times New Roman"/>
          <w:sz w:val="20"/>
          <w:szCs w:val="20"/>
        </w:rPr>
      </w:pPr>
      <w:r w:rsidRPr="00F42FF6">
        <w:rPr>
          <w:rFonts w:cs="Times New Roman"/>
          <w:sz w:val="20"/>
          <w:szCs w:val="20"/>
        </w:rPr>
        <w:t xml:space="preserve">                                                                                 </w:t>
      </w:r>
      <w:r w:rsidR="00F42FF6">
        <w:rPr>
          <w:rFonts w:cs="Times New Roman"/>
          <w:sz w:val="20"/>
          <w:szCs w:val="20"/>
        </w:rPr>
        <w:t xml:space="preserve">                    </w:t>
      </w:r>
      <w:r w:rsidRPr="00F42FF6">
        <w:rPr>
          <w:rFonts w:cs="Times New Roman"/>
          <w:sz w:val="20"/>
          <w:szCs w:val="20"/>
        </w:rPr>
        <w:t>podpis osoby uprawnionej do złożenia oferty</w:t>
      </w:r>
    </w:p>
    <w:p w14:paraId="25DCD056" w14:textId="77777777" w:rsidR="00F747EB" w:rsidRDefault="00F747EB" w:rsidP="00F53BA9">
      <w:pPr>
        <w:pStyle w:val="Nagwek6"/>
        <w:keepNext/>
        <w:suppressAutoHyphens/>
        <w:spacing w:before="0" w:after="0"/>
        <w:jc w:val="both"/>
        <w:rPr>
          <w:rFonts w:ascii="Times New Roman" w:hAnsi="Times New Roman" w:cs="Times New Roman"/>
        </w:rPr>
      </w:pPr>
    </w:p>
    <w:p w14:paraId="606A48E8" w14:textId="73384487" w:rsidR="00D42716" w:rsidRDefault="00D42716" w:rsidP="00F53BA9">
      <w:pPr>
        <w:pStyle w:val="Nagwek6"/>
        <w:keepNext/>
        <w:suppressAutoHyphens/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OŚWIADCZENIA WYKONAWCY</w:t>
      </w:r>
    </w:p>
    <w:p w14:paraId="687BD1CF" w14:textId="77777777" w:rsidR="00D42716" w:rsidRDefault="00D42716" w:rsidP="000C3B4F">
      <w:pPr>
        <w:numPr>
          <w:ilvl w:val="0"/>
          <w:numId w:val="5"/>
        </w:numPr>
        <w:ind w:left="431" w:hanging="43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Przystępując do zapytania ofertowego Wykonawca oświadcza, że:</w:t>
      </w:r>
    </w:p>
    <w:p w14:paraId="712CD0C2" w14:textId="77777777" w:rsidR="00D42716" w:rsidRDefault="00D42716" w:rsidP="000C3B4F">
      <w:pPr>
        <w:numPr>
          <w:ilvl w:val="0"/>
          <w:numId w:val="7"/>
        </w:numPr>
        <w:tabs>
          <w:tab w:val="left" w:pos="360"/>
        </w:tabs>
        <w:suppressAutoHyphens/>
        <w:ind w:left="340" w:hanging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zapoznał się ze treścią zapytania ofertowego i nie wnosi co do niego zastrzeżeń </w:t>
      </w:r>
    </w:p>
    <w:p w14:paraId="5F518528" w14:textId="16ADFBF5" w:rsidR="00D42716" w:rsidRDefault="00D42716" w:rsidP="000C3B4F">
      <w:pPr>
        <w:numPr>
          <w:ilvl w:val="0"/>
          <w:numId w:val="7"/>
        </w:numPr>
        <w:tabs>
          <w:tab w:val="left" w:pos="360"/>
        </w:tabs>
        <w:suppressAutoHyphens/>
        <w:ind w:left="340" w:hanging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postanowienia zawarte w ogólnych warunkach umowy ujęte w niniejszym zapytaniu ofertowym zostały przez nas zaakceptowane. W razie wybrania naszej oferty zobowiązujemy się do podpisania umowy na warunkach zawartych w zapytaniu ofertowym oraz w miejscu i terminie określonym przez Zamawiającego</w:t>
      </w:r>
      <w:r w:rsidR="00F53BA9">
        <w:rPr>
          <w:rFonts w:cs="Times New Roman"/>
          <w:sz w:val="22"/>
          <w:szCs w:val="22"/>
        </w:rPr>
        <w:t>.</w:t>
      </w:r>
    </w:p>
    <w:p w14:paraId="556E31E9" w14:textId="77777777" w:rsidR="00D42716" w:rsidRDefault="00D42716" w:rsidP="000C3B4F">
      <w:pPr>
        <w:numPr>
          <w:ilvl w:val="0"/>
          <w:numId w:val="7"/>
        </w:numPr>
        <w:tabs>
          <w:tab w:val="left" w:pos="360"/>
        </w:tabs>
        <w:suppressAutoHyphens/>
        <w:ind w:left="340" w:hanging="340"/>
        <w:jc w:val="both"/>
        <w:rPr>
          <w:rFonts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Oświadczam, że wypełniłem obowiązki informacyjne przewidziane w art. 13 lub art.14 RODO</w:t>
      </w:r>
      <w:r>
        <w:rPr>
          <w:rStyle w:val="Odwoanieprzypisudolnego"/>
          <w:sz w:val="22"/>
          <w:szCs w:val="22"/>
        </w:rPr>
        <w:footnoteReference w:id="1"/>
      </w:r>
      <w:r>
        <w:rPr>
          <w:rFonts w:cs="Times New Roman"/>
          <w:color w:val="000000"/>
          <w:sz w:val="22"/>
          <w:szCs w:val="22"/>
        </w:rPr>
        <w:t xml:space="preserve"> wobec osób fizycznych, </w:t>
      </w:r>
      <w:r>
        <w:rPr>
          <w:rFonts w:cs="Times New Roman"/>
          <w:sz w:val="22"/>
          <w:szCs w:val="22"/>
        </w:rPr>
        <w:t>od których dane osobowe bezpośrednio lub pośrednio pozyskałem</w:t>
      </w:r>
      <w:r>
        <w:rPr>
          <w:rFonts w:cs="Times New Roman"/>
          <w:color w:val="000000"/>
          <w:sz w:val="22"/>
          <w:szCs w:val="22"/>
        </w:rPr>
        <w:t xml:space="preserve"> w celu ubiegania się o udzielenie zamówienia publicznego w niniejszym postępowaniu</w:t>
      </w:r>
      <w:r>
        <w:rPr>
          <w:rFonts w:cs="Times New Roman"/>
          <w:sz w:val="22"/>
          <w:szCs w:val="22"/>
        </w:rPr>
        <w:t>.**</w:t>
      </w:r>
    </w:p>
    <w:p w14:paraId="7F7DA470" w14:textId="77777777" w:rsidR="00D42716" w:rsidRPr="00F53BA9" w:rsidRDefault="00D42716" w:rsidP="000C3B4F">
      <w:pPr>
        <w:tabs>
          <w:tab w:val="left" w:pos="360"/>
        </w:tabs>
        <w:suppressAutoHyphens/>
        <w:ind w:left="426"/>
        <w:jc w:val="both"/>
        <w:rPr>
          <w:rFonts w:cs="Times New Roman"/>
          <w:sz w:val="16"/>
          <w:szCs w:val="16"/>
        </w:rPr>
      </w:pPr>
      <w:r w:rsidRPr="00F53BA9">
        <w:rPr>
          <w:rFonts w:cs="Times New Roman"/>
          <w:sz w:val="16"/>
          <w:szCs w:val="16"/>
        </w:rPr>
        <w:t>**</w:t>
      </w:r>
      <w:r w:rsidRPr="00F53BA9">
        <w:rPr>
          <w:rFonts w:cs="Times New Roman"/>
          <w:color w:val="000000"/>
          <w:sz w:val="16"/>
          <w:szCs w:val="16"/>
        </w:rPr>
        <w:t xml:space="preserve"> W przypadku gdy Wykonawca </w:t>
      </w:r>
      <w:r w:rsidRPr="00F53BA9">
        <w:rPr>
          <w:rFonts w:cs="Times New Roman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</w:t>
      </w:r>
      <w:r w:rsidRPr="00F53BA9">
        <w:rPr>
          <w:rFonts w:cs="Times New Roman"/>
          <w:sz w:val="16"/>
          <w:szCs w:val="16"/>
          <w:vertAlign w:val="superscript"/>
        </w:rPr>
        <w:t>1</w:t>
      </w:r>
      <w:r w:rsidRPr="00F53BA9">
        <w:rPr>
          <w:rFonts w:cs="Times New Roman"/>
          <w:sz w:val="16"/>
          <w:szCs w:val="16"/>
        </w:rPr>
        <w:t xml:space="preserve"> treści oświadczenia Wykonawca nie składa (usunięcie treści oświadczenia przez jego wykreślenie)</w:t>
      </w:r>
    </w:p>
    <w:p w14:paraId="121A5301" w14:textId="77777777" w:rsidR="00D42716" w:rsidRDefault="00D42716" w:rsidP="000C3B4F">
      <w:pPr>
        <w:pStyle w:val="Tekstpodstawowy21"/>
        <w:numPr>
          <w:ilvl w:val="0"/>
          <w:numId w:val="7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w stosunku do Wykonawcy nie otwarto likwidacji, nie ogłoszono jego upadłości lub zawarł układ zatwierdzony prawomocnym postanowieniem sądu, który nie przewiduje zaspokojenia wierzycieli przez likwidację majątku upadłego</w:t>
      </w:r>
    </w:p>
    <w:p w14:paraId="16EEF9A6" w14:textId="77777777" w:rsidR="00D42716" w:rsidRDefault="00D42716" w:rsidP="000C3B4F">
      <w:pPr>
        <w:pStyle w:val="Tekstpodstawowy21"/>
        <w:numPr>
          <w:ilvl w:val="0"/>
          <w:numId w:val="7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uiszczaniem podatków, opłat lub że uzyskał przewidziane prawem zwolnienie, odroczenie, rozłożenie na raty zaległych płatności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14:paraId="68EC1631" w14:textId="77777777" w:rsidR="00D42716" w:rsidRPr="006740DF" w:rsidRDefault="00D42716" w:rsidP="000C3B4F">
      <w:pPr>
        <w:pStyle w:val="Tekstpodstawowy21"/>
        <w:numPr>
          <w:ilvl w:val="0"/>
          <w:numId w:val="7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opłacaniem składek na ubezpieczenie zdrowotne lub że uzyskał przewidziane prawem zwolnienie, odroczenie lub rozłożenie na raty zaległych płatności.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14:paraId="441C3B2E" w14:textId="77777777" w:rsidR="00D42716" w:rsidRDefault="00D42716" w:rsidP="000C3B4F">
      <w:pPr>
        <w:pStyle w:val="Tekstpodstawowy21"/>
        <w:numPr>
          <w:ilvl w:val="0"/>
          <w:numId w:val="7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opłacaniem składek na ubezpieczenie  społeczne lub że uzyskał przewidziane prawem zwolnienie, odroczenie lub rozłożenie na raty zaległych płatności lub uzyskał wstrzymanie w całości wykonania decyzji właściwego organu.</w:t>
      </w:r>
    </w:p>
    <w:p w14:paraId="0A172456" w14:textId="77777777" w:rsidR="00D42716" w:rsidRDefault="00D42716" w:rsidP="000C3B4F">
      <w:pPr>
        <w:pStyle w:val="Tekstpodstawowy"/>
        <w:numPr>
          <w:ilvl w:val="0"/>
          <w:numId w:val="7"/>
        </w:numPr>
        <w:tabs>
          <w:tab w:val="left" w:pos="360"/>
        </w:tabs>
        <w:suppressAutoHyphens/>
      </w:pPr>
      <w:r>
        <w:rPr>
          <w:sz w:val="22"/>
          <w:szCs w:val="22"/>
          <w:shd w:val="clear" w:color="auto" w:fill="FFFFFF"/>
        </w:rPr>
        <w:t xml:space="preserve">Oświadczam, że nie zachodzą w stosunku do mnie przesłanki wykluczenia z postępowania na podstawie art. 7 ust 1. ustawy z dnia 13 kwietnia 2022r. o szczególnych rozwiązaniach w zakresie przeciwdziałania wspieraniu agresji na Ukrainę oraz służących ochronie bezpieczeństwa narodowego </w:t>
      </w:r>
      <w:r w:rsidRPr="00C27B41">
        <w:rPr>
          <w:sz w:val="22"/>
          <w:szCs w:val="22"/>
          <w:shd w:val="clear" w:color="auto" w:fill="FFFFFF"/>
        </w:rPr>
        <w:t>(</w:t>
      </w:r>
      <w:r w:rsidRPr="00C27B41">
        <w:rPr>
          <w:sz w:val="22"/>
          <w:szCs w:val="22"/>
        </w:rPr>
        <w:t>Dz.U. z 202</w:t>
      </w:r>
      <w:r>
        <w:rPr>
          <w:sz w:val="22"/>
          <w:szCs w:val="22"/>
        </w:rPr>
        <w:t>5</w:t>
      </w:r>
      <w:r w:rsidRPr="00C27B41">
        <w:rPr>
          <w:sz w:val="22"/>
          <w:szCs w:val="22"/>
        </w:rPr>
        <w:t xml:space="preserve"> poz. </w:t>
      </w:r>
      <w:r>
        <w:rPr>
          <w:sz w:val="22"/>
          <w:szCs w:val="22"/>
        </w:rPr>
        <w:t>514</w:t>
      </w:r>
      <w:r w:rsidRPr="00C27B41">
        <w:rPr>
          <w:sz w:val="22"/>
          <w:szCs w:val="22"/>
          <w:shd w:val="clear" w:color="auto" w:fill="FFFFFF"/>
        </w:rPr>
        <w:t>)</w:t>
      </w:r>
    </w:p>
    <w:p w14:paraId="34D9BBCD" w14:textId="145049DB" w:rsidR="00D42716" w:rsidRDefault="00CC5AFC" w:rsidP="000C3B4F">
      <w:pPr>
        <w:pStyle w:val="Tekstpodstawowy21"/>
        <w:numPr>
          <w:ilvl w:val="0"/>
          <w:numId w:val="7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</w:rPr>
        <w:t>U</w:t>
      </w:r>
      <w:r w:rsidR="00D42716">
        <w:rPr>
          <w:b w:val="0"/>
          <w:bCs w:val="0"/>
          <w:sz w:val="22"/>
          <w:szCs w:val="22"/>
        </w:rPr>
        <w:t>ważamy się za związanych niniejszą ofertą na czas wskazany w dokumentacji zapytania ofertowego.</w:t>
      </w:r>
    </w:p>
    <w:p w14:paraId="20068908" w14:textId="77777777" w:rsidR="00D42716" w:rsidRDefault="00D42716" w:rsidP="000C3B4F">
      <w:pPr>
        <w:rPr>
          <w:rFonts w:cs="Times New Roman"/>
          <w:sz w:val="22"/>
          <w:szCs w:val="22"/>
        </w:rPr>
      </w:pPr>
    </w:p>
    <w:p w14:paraId="35C3BE6A" w14:textId="77777777" w:rsidR="00D42716" w:rsidRDefault="00D42716" w:rsidP="000C3B4F">
      <w:pPr>
        <w:rPr>
          <w:rFonts w:cs="Times New Roman"/>
          <w:sz w:val="22"/>
          <w:szCs w:val="22"/>
        </w:rPr>
      </w:pPr>
    </w:p>
    <w:p w14:paraId="5877B872" w14:textId="77777777" w:rsidR="00161EB2" w:rsidRDefault="00161EB2" w:rsidP="000C3B4F">
      <w:pPr>
        <w:jc w:val="right"/>
        <w:rPr>
          <w:rFonts w:cs="Times New Roman"/>
          <w:sz w:val="20"/>
          <w:szCs w:val="20"/>
        </w:rPr>
      </w:pPr>
    </w:p>
    <w:p w14:paraId="09923FE8" w14:textId="77777777" w:rsidR="00161EB2" w:rsidRDefault="00161EB2" w:rsidP="000C3B4F">
      <w:pPr>
        <w:jc w:val="right"/>
        <w:rPr>
          <w:rFonts w:cs="Times New Roman"/>
          <w:sz w:val="20"/>
          <w:szCs w:val="20"/>
        </w:rPr>
      </w:pPr>
    </w:p>
    <w:p w14:paraId="096FF8F9" w14:textId="03EBD68B" w:rsidR="00D42716" w:rsidRPr="00F53BA9" w:rsidRDefault="00D42716" w:rsidP="000C3B4F">
      <w:pPr>
        <w:jc w:val="right"/>
        <w:rPr>
          <w:rFonts w:cs="Times New Roman"/>
          <w:sz w:val="20"/>
          <w:szCs w:val="20"/>
        </w:rPr>
      </w:pPr>
      <w:r w:rsidRPr="00F53BA9">
        <w:rPr>
          <w:rFonts w:cs="Times New Roman"/>
          <w:sz w:val="20"/>
          <w:szCs w:val="20"/>
        </w:rPr>
        <w:t>............................................................................</w:t>
      </w:r>
    </w:p>
    <w:p w14:paraId="27AF0C0D" w14:textId="0A3A88B2" w:rsidR="00D42716" w:rsidRPr="00F53BA9" w:rsidRDefault="00D42716" w:rsidP="000C3B4F">
      <w:pPr>
        <w:rPr>
          <w:rFonts w:cs="Times New Roman"/>
          <w:sz w:val="20"/>
          <w:szCs w:val="20"/>
        </w:rPr>
      </w:pPr>
      <w:r w:rsidRPr="00F53BA9">
        <w:rPr>
          <w:rFonts w:cs="Times New Roman"/>
          <w:sz w:val="20"/>
          <w:szCs w:val="20"/>
        </w:rPr>
        <w:t xml:space="preserve">                                                                                                </w:t>
      </w:r>
      <w:r w:rsidR="00F53BA9">
        <w:rPr>
          <w:rFonts w:cs="Times New Roman"/>
          <w:sz w:val="20"/>
          <w:szCs w:val="20"/>
        </w:rPr>
        <w:t xml:space="preserve">                    </w:t>
      </w:r>
      <w:r w:rsidRPr="00F53BA9">
        <w:rPr>
          <w:rFonts w:cs="Times New Roman"/>
          <w:sz w:val="20"/>
          <w:szCs w:val="20"/>
        </w:rPr>
        <w:t>podpis osoby uprawnionej do złożenia oferty</w:t>
      </w:r>
    </w:p>
    <w:p w14:paraId="7F26B6D0" w14:textId="77777777" w:rsidR="00F53BA9" w:rsidRDefault="00F53BA9" w:rsidP="000C3B4F">
      <w:pPr>
        <w:tabs>
          <w:tab w:val="left" w:pos="426"/>
        </w:tabs>
        <w:rPr>
          <w:rFonts w:cs="Times New Roman"/>
          <w:sz w:val="20"/>
          <w:szCs w:val="20"/>
        </w:rPr>
      </w:pPr>
    </w:p>
    <w:p w14:paraId="3A303E84" w14:textId="77777777" w:rsidR="00F53BA9" w:rsidRDefault="00F53BA9" w:rsidP="000C3B4F">
      <w:pPr>
        <w:tabs>
          <w:tab w:val="left" w:pos="426"/>
        </w:tabs>
        <w:rPr>
          <w:rFonts w:cs="Times New Roman"/>
          <w:sz w:val="20"/>
          <w:szCs w:val="20"/>
        </w:rPr>
      </w:pPr>
    </w:p>
    <w:p w14:paraId="2C97CB4E" w14:textId="77777777" w:rsidR="00F53BA9" w:rsidRDefault="00F53BA9" w:rsidP="000C3B4F">
      <w:pPr>
        <w:tabs>
          <w:tab w:val="left" w:pos="426"/>
        </w:tabs>
        <w:rPr>
          <w:rFonts w:cs="Times New Roman"/>
          <w:sz w:val="20"/>
          <w:szCs w:val="20"/>
        </w:rPr>
      </w:pPr>
    </w:p>
    <w:p w14:paraId="016E0CEB" w14:textId="7DEA6C5E" w:rsidR="00D42716" w:rsidRPr="00F53BA9" w:rsidRDefault="00D42716" w:rsidP="000C3B4F">
      <w:pPr>
        <w:tabs>
          <w:tab w:val="left" w:pos="426"/>
        </w:tabs>
        <w:rPr>
          <w:rFonts w:cs="Times New Roman"/>
          <w:b/>
          <w:bCs/>
          <w:sz w:val="20"/>
          <w:szCs w:val="20"/>
        </w:rPr>
      </w:pPr>
      <w:r w:rsidRPr="00F53BA9">
        <w:rPr>
          <w:rFonts w:cs="Times New Roman"/>
          <w:sz w:val="20"/>
          <w:szCs w:val="20"/>
        </w:rPr>
        <w:t>.................................., dnia: ...........................</w:t>
      </w:r>
      <w:r w:rsidR="00F53BA9">
        <w:rPr>
          <w:rFonts w:cs="Times New Roman"/>
          <w:sz w:val="20"/>
          <w:szCs w:val="20"/>
        </w:rPr>
        <w:t>......</w:t>
      </w:r>
      <w:r w:rsidRPr="00F53BA9">
        <w:rPr>
          <w:rFonts w:cs="Times New Roman"/>
          <w:sz w:val="20"/>
          <w:szCs w:val="20"/>
        </w:rPr>
        <w:t>..</w:t>
      </w:r>
      <w:r w:rsidRPr="00F53BA9">
        <w:rPr>
          <w:rFonts w:cs="Times New Roman"/>
          <w:b/>
          <w:bCs/>
          <w:sz w:val="20"/>
          <w:szCs w:val="20"/>
        </w:rPr>
        <w:t xml:space="preserve"> </w:t>
      </w:r>
      <w:r w:rsidR="00F53BA9">
        <w:rPr>
          <w:rFonts w:cs="Times New Roman"/>
          <w:b/>
          <w:bCs/>
          <w:sz w:val="20"/>
          <w:szCs w:val="20"/>
        </w:rPr>
        <w:t xml:space="preserve"> </w:t>
      </w:r>
    </w:p>
    <w:p w14:paraId="756D45D6" w14:textId="77777777" w:rsidR="00CF0866" w:rsidRPr="00204C0C" w:rsidRDefault="00CF0866" w:rsidP="000C3B4F"/>
    <w:sectPr w:rsidR="00CF0866" w:rsidRPr="00204C0C" w:rsidSect="00DB58AA">
      <w:footerReference w:type="default" r:id="rId7"/>
      <w:headerReference w:type="first" r:id="rId8"/>
      <w:footerReference w:type="first" r:id="rId9"/>
      <w:pgSz w:w="11906" w:h="16838" w:code="9"/>
      <w:pgMar w:top="1258" w:right="991" w:bottom="1418" w:left="1418" w:header="284" w:footer="6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0D503" w14:textId="77777777" w:rsidR="00CF0E9D" w:rsidRDefault="00CF0E9D">
      <w:r>
        <w:separator/>
      </w:r>
    </w:p>
  </w:endnote>
  <w:endnote w:type="continuationSeparator" w:id="0">
    <w:p w14:paraId="2E60DAC5" w14:textId="77777777" w:rsidR="00CF0E9D" w:rsidRDefault="00CF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1C7E4" w14:textId="77777777" w:rsidR="00AE7E11" w:rsidRDefault="00AE7E11" w:rsidP="00142C12">
    <w:pPr>
      <w:pStyle w:val="Stopka"/>
      <w:pBdr>
        <w:bottom w:val="single" w:sz="12" w:space="1" w:color="auto"/>
      </w:pBdr>
      <w:rPr>
        <w:rFonts w:ascii="Arial" w:hAnsi="Arial"/>
        <w:color w:val="404040"/>
        <w:sz w:val="16"/>
      </w:rPr>
    </w:pPr>
  </w:p>
  <w:p w14:paraId="0B8E4ACD" w14:textId="1ABCB3D0" w:rsidR="00AE7E11" w:rsidRPr="00142C12" w:rsidRDefault="00B4016A" w:rsidP="00142C12">
    <w:pPr>
      <w:pStyle w:val="Stopka"/>
      <w:rPr>
        <w:rFonts w:ascii="Arial" w:hAnsi="Arial"/>
        <w:color w:val="404040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3C02400" wp14:editId="56EB44D6">
          <wp:simplePos x="0" y="0"/>
          <wp:positionH relativeFrom="column">
            <wp:posOffset>-629920</wp:posOffset>
          </wp:positionH>
          <wp:positionV relativeFrom="paragraph">
            <wp:posOffset>90170</wp:posOffset>
          </wp:positionV>
          <wp:extent cx="704215" cy="686435"/>
          <wp:effectExtent l="0" t="0" r="0" b="0"/>
          <wp:wrapNone/>
          <wp:docPr id="77521982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215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D84D32" w14:textId="77777777" w:rsidR="00AE7E11" w:rsidRPr="008B023C" w:rsidRDefault="00AE7E11" w:rsidP="00142C12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</w:rPr>
      <w:t xml:space="preserve">Specjalistyczny Szpital im. E. Szczeklika  33-100 Tarnów ul. Szpitalna 13 - </w:t>
    </w:r>
    <w:hyperlink r:id="rId2" w:history="1">
      <w:r w:rsidRPr="008B023C">
        <w:rPr>
          <w:rStyle w:val="Hipercze"/>
          <w:rFonts w:ascii="Verdana" w:hAnsi="Verdana"/>
          <w:color w:val="auto"/>
          <w:sz w:val="14"/>
          <w:u w:val="none"/>
        </w:rPr>
        <w:t>administracja@ssz.tar.pl</w:t>
      </w:r>
    </w:hyperlink>
  </w:p>
  <w:p w14:paraId="4116763E" w14:textId="77777777" w:rsidR="00AE7E11" w:rsidRPr="008B023C" w:rsidRDefault="00AE7E11" w:rsidP="00142C12">
    <w:pPr>
      <w:pStyle w:val="Stopka"/>
      <w:ind w:right="-5"/>
      <w:jc w:val="center"/>
      <w:rPr>
        <w:rFonts w:ascii="Verdana" w:hAnsi="Verdana"/>
        <w:sz w:val="14"/>
      </w:rPr>
    </w:pPr>
  </w:p>
  <w:p w14:paraId="15C304C3" w14:textId="77777777" w:rsidR="00AE7E11" w:rsidRPr="008B023C" w:rsidRDefault="00AE7E11" w:rsidP="00142C12">
    <w:pPr>
      <w:pStyle w:val="Stopka"/>
      <w:ind w:right="-5"/>
      <w:jc w:val="center"/>
      <w:rPr>
        <w:rFonts w:ascii="Verdana" w:hAnsi="Verdana"/>
        <w:sz w:val="14"/>
        <w:lang w:val="en-US"/>
      </w:rPr>
    </w:pPr>
    <w:hyperlink r:id="rId3" w:history="1">
      <w:r w:rsidRPr="008B023C">
        <w:rPr>
          <w:rStyle w:val="Hipercze"/>
          <w:rFonts w:ascii="Verdana" w:hAnsi="Verdana"/>
          <w:color w:val="auto"/>
          <w:sz w:val="14"/>
          <w:u w:val="none"/>
          <w:lang w:val="en-US"/>
        </w:rPr>
        <w:t>www.ssz.tar.pl</w:t>
      </w:r>
    </w:hyperlink>
    <w:r w:rsidRPr="008B023C">
      <w:rPr>
        <w:rFonts w:ascii="Verdana" w:hAnsi="Verdana"/>
        <w:sz w:val="14"/>
        <w:lang w:val="en-US"/>
      </w:rPr>
      <w:t xml:space="preserve"> - tel.</w:t>
    </w:r>
    <w:r>
      <w:rPr>
        <w:rFonts w:ascii="Verdana" w:hAnsi="Verdana"/>
        <w:sz w:val="14"/>
        <w:lang w:val="en-US"/>
      </w:rPr>
      <w:t xml:space="preserve"> </w:t>
    </w:r>
    <w:r w:rsidRPr="008B023C">
      <w:rPr>
        <w:rFonts w:ascii="Verdana" w:hAnsi="Verdana"/>
        <w:sz w:val="14"/>
        <w:lang w:val="en-US"/>
      </w:rPr>
      <w:t>14 63</w:t>
    </w:r>
    <w:r>
      <w:rPr>
        <w:rFonts w:ascii="Verdana" w:hAnsi="Verdana"/>
        <w:sz w:val="14"/>
        <w:lang w:val="en-US"/>
      </w:rPr>
      <w:t xml:space="preserve"> </w:t>
    </w:r>
    <w:r w:rsidRPr="008B023C">
      <w:rPr>
        <w:rFonts w:ascii="Verdana" w:hAnsi="Verdana"/>
        <w:sz w:val="14"/>
        <w:lang w:val="en-US"/>
      </w:rPr>
      <w:t>1</w:t>
    </w:r>
    <w:r>
      <w:rPr>
        <w:rFonts w:ascii="Verdana" w:hAnsi="Verdana"/>
        <w:sz w:val="14"/>
        <w:lang w:val="en-US"/>
      </w:rPr>
      <w:t xml:space="preserve">0 100 </w:t>
    </w:r>
    <w:r w:rsidRPr="008B023C">
      <w:rPr>
        <w:rFonts w:ascii="Verdana" w:hAnsi="Verdana"/>
        <w:sz w:val="14"/>
        <w:lang w:val="en-US"/>
      </w:rPr>
      <w:t>- NIP 873-27-14-039 - REGON 000313408</w:t>
    </w:r>
  </w:p>
  <w:p w14:paraId="759A7751" w14:textId="77777777" w:rsidR="00AE7E11" w:rsidRPr="00C80E2F" w:rsidRDefault="00AE7E11" w:rsidP="00142C12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  <w:lang w:val="en-US"/>
      </w:rPr>
      <w:br/>
    </w:r>
    <w:r w:rsidR="00C80E2F" w:rsidRPr="00C80E2F">
      <w:rPr>
        <w:rFonts w:ascii="Verdana" w:hAnsi="Verdana"/>
        <w:sz w:val="14"/>
      </w:rPr>
      <w:t>ING BANK ŚLĄSKI S.A. 83 1050 1562 1000 0090 3255 1757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2878" w14:textId="77777777" w:rsidR="00AE7E11" w:rsidRDefault="00AE7E11">
    <w:pPr>
      <w:pStyle w:val="Stopka"/>
      <w:pBdr>
        <w:bottom w:val="single" w:sz="12" w:space="1" w:color="auto"/>
      </w:pBdr>
      <w:rPr>
        <w:rFonts w:ascii="Arial" w:hAnsi="Arial"/>
        <w:color w:val="404040"/>
        <w:sz w:val="16"/>
      </w:rPr>
    </w:pPr>
  </w:p>
  <w:p w14:paraId="4CC08718" w14:textId="6949B3C3" w:rsidR="00AE7E11" w:rsidRPr="00142C12" w:rsidRDefault="00B4016A">
    <w:pPr>
      <w:pStyle w:val="Stopka"/>
      <w:rPr>
        <w:rFonts w:ascii="Arial" w:hAnsi="Arial"/>
        <w:color w:val="404040"/>
        <w:sz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7651D438" wp14:editId="0285FD0E">
          <wp:simplePos x="0" y="0"/>
          <wp:positionH relativeFrom="column">
            <wp:posOffset>-629920</wp:posOffset>
          </wp:positionH>
          <wp:positionV relativeFrom="paragraph">
            <wp:posOffset>90170</wp:posOffset>
          </wp:positionV>
          <wp:extent cx="704215" cy="686435"/>
          <wp:effectExtent l="0" t="0" r="0" b="0"/>
          <wp:wrapNone/>
          <wp:docPr id="15289678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215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0B752B" w14:textId="77777777" w:rsidR="00AE7E11" w:rsidRPr="008B023C" w:rsidRDefault="00AE7E11" w:rsidP="00A06473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</w:rPr>
      <w:t xml:space="preserve">Specjalistyczny Szpital im. E. Szczeklika  33-100 Tarnów ul. Szpitalna 13 - </w:t>
    </w:r>
    <w:hyperlink r:id="rId2" w:history="1">
      <w:r w:rsidRPr="008B023C">
        <w:rPr>
          <w:rStyle w:val="Hipercze"/>
          <w:rFonts w:ascii="Verdana" w:hAnsi="Verdana"/>
          <w:color w:val="auto"/>
          <w:sz w:val="14"/>
          <w:u w:val="none"/>
        </w:rPr>
        <w:t>administracja@ssz.tar.pl</w:t>
      </w:r>
    </w:hyperlink>
  </w:p>
  <w:p w14:paraId="7F9AB71A" w14:textId="77777777" w:rsidR="00AE7E11" w:rsidRPr="008B023C" w:rsidRDefault="00AE7E11" w:rsidP="00DB58AA">
    <w:pPr>
      <w:pStyle w:val="Stopka"/>
      <w:ind w:right="-5"/>
      <w:rPr>
        <w:rFonts w:ascii="Verdana" w:hAnsi="Verdana"/>
        <w:sz w:val="14"/>
      </w:rPr>
    </w:pPr>
  </w:p>
  <w:p w14:paraId="6D6F6165" w14:textId="77777777" w:rsidR="00AE7E11" w:rsidRPr="008B023C" w:rsidRDefault="00AE7E11" w:rsidP="00A06473">
    <w:pPr>
      <w:pStyle w:val="Stopka"/>
      <w:ind w:right="-5"/>
      <w:jc w:val="center"/>
      <w:rPr>
        <w:rFonts w:ascii="Verdana" w:hAnsi="Verdana"/>
        <w:sz w:val="14"/>
        <w:lang w:val="en-US"/>
      </w:rPr>
    </w:pPr>
    <w:hyperlink r:id="rId3" w:history="1">
      <w:r w:rsidRPr="008B023C">
        <w:rPr>
          <w:rStyle w:val="Hipercze"/>
          <w:rFonts w:ascii="Verdana" w:hAnsi="Verdana"/>
          <w:color w:val="auto"/>
          <w:sz w:val="14"/>
          <w:u w:val="none"/>
          <w:lang w:val="en-US"/>
        </w:rPr>
        <w:t>www.ssz.tar.pl</w:t>
      </w:r>
    </w:hyperlink>
    <w:r w:rsidRPr="008B023C">
      <w:rPr>
        <w:rFonts w:ascii="Verdana" w:hAnsi="Verdana"/>
        <w:sz w:val="14"/>
        <w:lang w:val="en-US"/>
      </w:rPr>
      <w:t xml:space="preserve"> - tel.</w:t>
    </w:r>
    <w:r>
      <w:rPr>
        <w:rFonts w:ascii="Verdana" w:hAnsi="Verdana"/>
        <w:sz w:val="14"/>
        <w:lang w:val="en-US"/>
      </w:rPr>
      <w:t xml:space="preserve"> </w:t>
    </w:r>
    <w:r w:rsidRPr="008B023C">
      <w:rPr>
        <w:rFonts w:ascii="Verdana" w:hAnsi="Verdana"/>
        <w:sz w:val="14"/>
        <w:lang w:val="en-US"/>
      </w:rPr>
      <w:t>14 63</w:t>
    </w:r>
    <w:r>
      <w:rPr>
        <w:rFonts w:ascii="Verdana" w:hAnsi="Verdana"/>
        <w:sz w:val="14"/>
        <w:lang w:val="en-US"/>
      </w:rPr>
      <w:t xml:space="preserve"> 10</w:t>
    </w:r>
    <w:r w:rsidR="00E178A9">
      <w:rPr>
        <w:rFonts w:ascii="Verdana" w:hAnsi="Verdana"/>
        <w:sz w:val="14"/>
        <w:lang w:val="en-US"/>
      </w:rPr>
      <w:t> </w:t>
    </w:r>
    <w:r>
      <w:rPr>
        <w:rFonts w:ascii="Verdana" w:hAnsi="Verdana"/>
        <w:sz w:val="14"/>
        <w:lang w:val="en-US"/>
      </w:rPr>
      <w:t>1</w:t>
    </w:r>
    <w:r w:rsidR="00E178A9">
      <w:rPr>
        <w:rFonts w:ascii="Verdana" w:hAnsi="Verdana"/>
        <w:sz w:val="14"/>
        <w:lang w:val="en-US"/>
      </w:rPr>
      <w:t xml:space="preserve">00 - </w:t>
    </w:r>
    <w:r w:rsidRPr="008B023C">
      <w:rPr>
        <w:rFonts w:ascii="Verdana" w:hAnsi="Verdana"/>
        <w:sz w:val="14"/>
        <w:lang w:val="en-US"/>
      </w:rPr>
      <w:t>NIP 873-27-14-039 - REGON 000313408</w:t>
    </w:r>
  </w:p>
  <w:p w14:paraId="64F850C2" w14:textId="77777777" w:rsidR="00AE7E11" w:rsidRPr="00C80E2F" w:rsidRDefault="00AE7E11" w:rsidP="00A06473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  <w:lang w:val="en-US"/>
      </w:rPr>
      <w:br/>
    </w:r>
    <w:r w:rsidR="00C80E2F" w:rsidRPr="00C80E2F">
      <w:rPr>
        <w:rFonts w:ascii="Verdana" w:hAnsi="Verdana"/>
        <w:sz w:val="14"/>
      </w:rPr>
      <w:t>ING BANK ŚLĄSKI S.A. 83 1050 1562 1000 0090 3255 1757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DA728" w14:textId="77777777" w:rsidR="00CF0E9D" w:rsidRDefault="00CF0E9D">
      <w:r>
        <w:separator/>
      </w:r>
    </w:p>
  </w:footnote>
  <w:footnote w:type="continuationSeparator" w:id="0">
    <w:p w14:paraId="775F44CB" w14:textId="77777777" w:rsidR="00CF0E9D" w:rsidRDefault="00CF0E9D">
      <w:r>
        <w:continuationSeparator/>
      </w:r>
    </w:p>
  </w:footnote>
  <w:footnote w:id="1">
    <w:p w14:paraId="3F1953DA" w14:textId="77777777" w:rsidR="00D42716" w:rsidRDefault="00D42716" w:rsidP="00D42716">
      <w:pPr>
        <w:pStyle w:val="Tekstprzypisudolnego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F53BA9">
        <w:rPr>
          <w:rFonts w:ascii="Times New Roman" w:hAnsi="Times New Roman" w:cs="Times New Roman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9B29EFF" w14:textId="77777777" w:rsidR="00D42716" w:rsidRDefault="00D42716" w:rsidP="00D42716">
      <w:pPr>
        <w:pStyle w:val="Tekstprzypisudolnego"/>
        <w:ind w:left="142" w:hanging="142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F5FB" w14:textId="3427D37B" w:rsidR="00AE7E11" w:rsidRDefault="00B4016A">
    <w:pPr>
      <w:pStyle w:val="Nagwek"/>
      <w:rPr>
        <w:noProof/>
      </w:rPr>
    </w:pPr>
    <w:r>
      <w:rPr>
        <w:noProof/>
      </w:rPr>
      <w:drawing>
        <wp:inline distT="0" distB="0" distL="0" distR="0" wp14:anchorId="2D321B66" wp14:editId="5BE325A3">
          <wp:extent cx="2867025" cy="885825"/>
          <wp:effectExtent l="0" t="0" r="0" b="0"/>
          <wp:docPr id="168327531" name="Obraz 1683275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BA734D" w14:textId="77777777" w:rsidR="00EB1ADB" w:rsidRDefault="00EB1A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1A"/>
    <w:multiLevelType w:val="singleLevel"/>
    <w:tmpl w:val="D66C78FE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Theme="minorEastAsia" w:hAnsi="Times New Roman" w:cs="Times New Roman"/>
      </w:rPr>
    </w:lvl>
  </w:abstractNum>
  <w:abstractNum w:abstractNumId="3" w15:restartNumberingAfterBreak="0">
    <w:nsid w:val="00000022"/>
    <w:multiLevelType w:val="singleLevel"/>
    <w:tmpl w:val="0000002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27"/>
    <w:multiLevelType w:val="singleLevel"/>
    <w:tmpl w:val="00000027"/>
    <w:lvl w:ilvl="0">
      <w:numFmt w:val="bullet"/>
      <w:lvlText w:val=""/>
      <w:lvlJc w:val="left"/>
      <w:pPr>
        <w:tabs>
          <w:tab w:val="num" w:pos="0"/>
        </w:tabs>
        <w:ind w:left="850" w:hanging="283"/>
      </w:pPr>
      <w:rPr>
        <w:rFonts w:ascii="Symbol" w:hAnsi="Symbol" w:cs="Symbol"/>
      </w:rPr>
    </w:lvl>
  </w:abstractNum>
  <w:abstractNum w:abstractNumId="5" w15:restartNumberingAfterBreak="0">
    <w:nsid w:val="0C02575B"/>
    <w:multiLevelType w:val="hybridMultilevel"/>
    <w:tmpl w:val="34DC653C"/>
    <w:lvl w:ilvl="0" w:tplc="8F66CBD6">
      <w:start w:val="1"/>
      <w:numFmt w:val="decimal"/>
      <w:lvlText w:val="5.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7BA4D0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5B5A20C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DF6553D"/>
    <w:multiLevelType w:val="hybridMultilevel"/>
    <w:tmpl w:val="49827696"/>
    <w:lvl w:ilvl="0" w:tplc="F740F75A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55B71BA"/>
    <w:multiLevelType w:val="hybridMultilevel"/>
    <w:tmpl w:val="925C52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00ECF"/>
    <w:multiLevelType w:val="hybridMultilevel"/>
    <w:tmpl w:val="8F925276"/>
    <w:lvl w:ilvl="0" w:tplc="CDCC9388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FDA3761"/>
    <w:multiLevelType w:val="hybridMultilevel"/>
    <w:tmpl w:val="CFB4B6A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0866F45"/>
    <w:multiLevelType w:val="multilevel"/>
    <w:tmpl w:val="C186C644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69B5401"/>
    <w:multiLevelType w:val="hybridMultilevel"/>
    <w:tmpl w:val="ED3CDF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0C9597D"/>
    <w:multiLevelType w:val="hybridMultilevel"/>
    <w:tmpl w:val="16BEE546"/>
    <w:lvl w:ilvl="0" w:tplc="6A0248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6E771FF"/>
    <w:multiLevelType w:val="hybridMultilevel"/>
    <w:tmpl w:val="5A0288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C554821"/>
    <w:multiLevelType w:val="multilevel"/>
    <w:tmpl w:val="99CC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630E8F"/>
    <w:multiLevelType w:val="hybridMultilevel"/>
    <w:tmpl w:val="6C3C9F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BB948BA"/>
    <w:multiLevelType w:val="hybridMultilevel"/>
    <w:tmpl w:val="7D22FEEA"/>
    <w:lvl w:ilvl="0" w:tplc="B2BEC8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48FF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4A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BEB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C6A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6E4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FCA6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8E6B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CA5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D75926"/>
    <w:multiLevelType w:val="multilevel"/>
    <w:tmpl w:val="1B2E33F4"/>
    <w:lvl w:ilvl="0">
      <w:start w:val="2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1ED1A95"/>
    <w:multiLevelType w:val="hybridMultilevel"/>
    <w:tmpl w:val="54EC4B32"/>
    <w:lvl w:ilvl="0" w:tplc="3C7838F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E78447F"/>
    <w:multiLevelType w:val="hybridMultilevel"/>
    <w:tmpl w:val="01A440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58951EF"/>
    <w:multiLevelType w:val="hybridMultilevel"/>
    <w:tmpl w:val="0D6E82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BE00E3D"/>
    <w:multiLevelType w:val="hybridMultilevel"/>
    <w:tmpl w:val="E586FB42"/>
    <w:lvl w:ilvl="0" w:tplc="00000009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 w16cid:durableId="94404030">
    <w:abstractNumId w:val="18"/>
  </w:num>
  <w:num w:numId="2" w16cid:durableId="1155493272">
    <w:abstractNumId w:val="16"/>
  </w:num>
  <w:num w:numId="3" w16cid:durableId="534539873">
    <w:abstractNumId w:val="7"/>
  </w:num>
  <w:num w:numId="4" w16cid:durableId="143475187">
    <w:abstractNumId w:val="20"/>
  </w:num>
  <w:num w:numId="5" w16cid:durableId="1285965347">
    <w:abstractNumId w:val="0"/>
  </w:num>
  <w:num w:numId="6" w16cid:durableId="619459198">
    <w:abstractNumId w:val="1"/>
  </w:num>
  <w:num w:numId="7" w16cid:durableId="1522938414">
    <w:abstractNumId w:val="3"/>
  </w:num>
  <w:num w:numId="8" w16cid:durableId="897858359">
    <w:abstractNumId w:val="2"/>
  </w:num>
  <w:num w:numId="9" w16cid:durableId="1253276651">
    <w:abstractNumId w:val="23"/>
  </w:num>
  <w:num w:numId="10" w16cid:durableId="130949294">
    <w:abstractNumId w:val="4"/>
  </w:num>
  <w:num w:numId="11" w16cid:durableId="1778521228">
    <w:abstractNumId w:val="17"/>
  </w:num>
  <w:num w:numId="12" w16cid:durableId="50348889">
    <w:abstractNumId w:val="12"/>
  </w:num>
  <w:num w:numId="13" w16cid:durableId="1811824783">
    <w:abstractNumId w:val="9"/>
  </w:num>
  <w:num w:numId="14" w16cid:durableId="1841118508">
    <w:abstractNumId w:val="14"/>
  </w:num>
  <w:num w:numId="15" w16cid:durableId="1785463962">
    <w:abstractNumId w:val="21"/>
  </w:num>
  <w:num w:numId="16" w16cid:durableId="1760636533">
    <w:abstractNumId w:val="10"/>
  </w:num>
  <w:num w:numId="17" w16cid:durableId="1677727808">
    <w:abstractNumId w:val="11"/>
  </w:num>
  <w:num w:numId="18" w16cid:durableId="365302896">
    <w:abstractNumId w:val="5"/>
  </w:num>
  <w:num w:numId="19" w16cid:durableId="131755929">
    <w:abstractNumId w:val="15"/>
  </w:num>
  <w:num w:numId="20" w16cid:durableId="588317580">
    <w:abstractNumId w:val="8"/>
  </w:num>
  <w:num w:numId="21" w16cid:durableId="346518973">
    <w:abstractNumId w:val="19"/>
  </w:num>
  <w:num w:numId="22" w16cid:durableId="1185285963">
    <w:abstractNumId w:val="22"/>
  </w:num>
  <w:num w:numId="23" w16cid:durableId="1029716435">
    <w:abstractNumId w:val="13"/>
  </w:num>
  <w:num w:numId="24" w16cid:durableId="9766450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16A"/>
    <w:rsid w:val="000056CF"/>
    <w:rsid w:val="0001211B"/>
    <w:rsid w:val="00017D03"/>
    <w:rsid w:val="00026DD4"/>
    <w:rsid w:val="00027A55"/>
    <w:rsid w:val="00032484"/>
    <w:rsid w:val="000627B3"/>
    <w:rsid w:val="000661BD"/>
    <w:rsid w:val="000817A6"/>
    <w:rsid w:val="00084AAA"/>
    <w:rsid w:val="00087B2F"/>
    <w:rsid w:val="0009687B"/>
    <w:rsid w:val="000A2D00"/>
    <w:rsid w:val="000A3B3C"/>
    <w:rsid w:val="000A5006"/>
    <w:rsid w:val="000C3B4F"/>
    <w:rsid w:val="000D411D"/>
    <w:rsid w:val="000D6743"/>
    <w:rsid w:val="000E6A78"/>
    <w:rsid w:val="000F0A87"/>
    <w:rsid w:val="000F2EF4"/>
    <w:rsid w:val="000F78DF"/>
    <w:rsid w:val="0010073A"/>
    <w:rsid w:val="0010229D"/>
    <w:rsid w:val="00104614"/>
    <w:rsid w:val="00104AE6"/>
    <w:rsid w:val="00107740"/>
    <w:rsid w:val="00110234"/>
    <w:rsid w:val="00110CA6"/>
    <w:rsid w:val="00120BA3"/>
    <w:rsid w:val="001376D0"/>
    <w:rsid w:val="00142C12"/>
    <w:rsid w:val="00143D6B"/>
    <w:rsid w:val="00144BF6"/>
    <w:rsid w:val="0015008D"/>
    <w:rsid w:val="00161EB2"/>
    <w:rsid w:val="00171DFE"/>
    <w:rsid w:val="00175143"/>
    <w:rsid w:val="00175248"/>
    <w:rsid w:val="00183BB9"/>
    <w:rsid w:val="001935CF"/>
    <w:rsid w:val="001B3595"/>
    <w:rsid w:val="001B4879"/>
    <w:rsid w:val="001E741B"/>
    <w:rsid w:val="00204C0C"/>
    <w:rsid w:val="0020542C"/>
    <w:rsid w:val="00211228"/>
    <w:rsid w:val="00212FB1"/>
    <w:rsid w:val="0022385D"/>
    <w:rsid w:val="0022774D"/>
    <w:rsid w:val="00235999"/>
    <w:rsid w:val="00246AB2"/>
    <w:rsid w:val="00266DED"/>
    <w:rsid w:val="00273937"/>
    <w:rsid w:val="00284C79"/>
    <w:rsid w:val="002A3C5A"/>
    <w:rsid w:val="002A46E2"/>
    <w:rsid w:val="002A49F8"/>
    <w:rsid w:val="002A5AD2"/>
    <w:rsid w:val="002B57EE"/>
    <w:rsid w:val="002B6F37"/>
    <w:rsid w:val="002F519D"/>
    <w:rsid w:val="00307469"/>
    <w:rsid w:val="00313B6F"/>
    <w:rsid w:val="00317701"/>
    <w:rsid w:val="0032252B"/>
    <w:rsid w:val="003347A2"/>
    <w:rsid w:val="00352C8C"/>
    <w:rsid w:val="00381526"/>
    <w:rsid w:val="00383DEF"/>
    <w:rsid w:val="003926C2"/>
    <w:rsid w:val="0039546B"/>
    <w:rsid w:val="0039717E"/>
    <w:rsid w:val="003A53AC"/>
    <w:rsid w:val="003B78CA"/>
    <w:rsid w:val="003C110E"/>
    <w:rsid w:val="003E317A"/>
    <w:rsid w:val="003F7172"/>
    <w:rsid w:val="004004F6"/>
    <w:rsid w:val="00401E9B"/>
    <w:rsid w:val="00410C35"/>
    <w:rsid w:val="00414D77"/>
    <w:rsid w:val="00425656"/>
    <w:rsid w:val="004358D5"/>
    <w:rsid w:val="0044232C"/>
    <w:rsid w:val="00445FA8"/>
    <w:rsid w:val="00450F6C"/>
    <w:rsid w:val="00452401"/>
    <w:rsid w:val="00465C63"/>
    <w:rsid w:val="00466709"/>
    <w:rsid w:val="00467060"/>
    <w:rsid w:val="00467C9B"/>
    <w:rsid w:val="00470415"/>
    <w:rsid w:val="00480DA3"/>
    <w:rsid w:val="00492AEA"/>
    <w:rsid w:val="004A2BC3"/>
    <w:rsid w:val="004A43E1"/>
    <w:rsid w:val="004B1643"/>
    <w:rsid w:val="004C721E"/>
    <w:rsid w:val="004E3FA4"/>
    <w:rsid w:val="004E7771"/>
    <w:rsid w:val="004F2A72"/>
    <w:rsid w:val="00512F47"/>
    <w:rsid w:val="00547F34"/>
    <w:rsid w:val="005508B7"/>
    <w:rsid w:val="00561BE7"/>
    <w:rsid w:val="005707B1"/>
    <w:rsid w:val="0057518F"/>
    <w:rsid w:val="00581D24"/>
    <w:rsid w:val="00585BC8"/>
    <w:rsid w:val="005A24B1"/>
    <w:rsid w:val="005A4E35"/>
    <w:rsid w:val="005B145F"/>
    <w:rsid w:val="005B52EC"/>
    <w:rsid w:val="005C6D19"/>
    <w:rsid w:val="005D3D8F"/>
    <w:rsid w:val="005E0C76"/>
    <w:rsid w:val="005E1C78"/>
    <w:rsid w:val="005E2CA6"/>
    <w:rsid w:val="005F02B0"/>
    <w:rsid w:val="005F6058"/>
    <w:rsid w:val="00610642"/>
    <w:rsid w:val="00610A7E"/>
    <w:rsid w:val="00610C76"/>
    <w:rsid w:val="00620FDE"/>
    <w:rsid w:val="00631733"/>
    <w:rsid w:val="0063731F"/>
    <w:rsid w:val="00645969"/>
    <w:rsid w:val="00657748"/>
    <w:rsid w:val="0066116D"/>
    <w:rsid w:val="006631CB"/>
    <w:rsid w:val="0067173C"/>
    <w:rsid w:val="00672EF8"/>
    <w:rsid w:val="00676A8D"/>
    <w:rsid w:val="0069554D"/>
    <w:rsid w:val="006A3767"/>
    <w:rsid w:val="006B1A96"/>
    <w:rsid w:val="006B34F5"/>
    <w:rsid w:val="006C3DA0"/>
    <w:rsid w:val="006F7FC7"/>
    <w:rsid w:val="00700466"/>
    <w:rsid w:val="00705771"/>
    <w:rsid w:val="00712F1D"/>
    <w:rsid w:val="0072150A"/>
    <w:rsid w:val="0073086E"/>
    <w:rsid w:val="00733FE1"/>
    <w:rsid w:val="00743879"/>
    <w:rsid w:val="00747F35"/>
    <w:rsid w:val="00755277"/>
    <w:rsid w:val="00762525"/>
    <w:rsid w:val="007660FE"/>
    <w:rsid w:val="00775952"/>
    <w:rsid w:val="007772CA"/>
    <w:rsid w:val="007966EA"/>
    <w:rsid w:val="007A2014"/>
    <w:rsid w:val="007A768D"/>
    <w:rsid w:val="007C35F0"/>
    <w:rsid w:val="007D6C62"/>
    <w:rsid w:val="007D7B99"/>
    <w:rsid w:val="007D7F58"/>
    <w:rsid w:val="007E7002"/>
    <w:rsid w:val="008141F6"/>
    <w:rsid w:val="00847A4C"/>
    <w:rsid w:val="0085055B"/>
    <w:rsid w:val="00874731"/>
    <w:rsid w:val="0087668D"/>
    <w:rsid w:val="00880713"/>
    <w:rsid w:val="008815F7"/>
    <w:rsid w:val="008A0BEE"/>
    <w:rsid w:val="008A4870"/>
    <w:rsid w:val="008A5A1B"/>
    <w:rsid w:val="008A757D"/>
    <w:rsid w:val="008B023C"/>
    <w:rsid w:val="008B1CE4"/>
    <w:rsid w:val="008C0205"/>
    <w:rsid w:val="008C5284"/>
    <w:rsid w:val="008C52B2"/>
    <w:rsid w:val="008C586E"/>
    <w:rsid w:val="008D2B2E"/>
    <w:rsid w:val="008E5B1D"/>
    <w:rsid w:val="008F5CC2"/>
    <w:rsid w:val="009065B8"/>
    <w:rsid w:val="00906ACE"/>
    <w:rsid w:val="00914B0B"/>
    <w:rsid w:val="00917B84"/>
    <w:rsid w:val="00923D70"/>
    <w:rsid w:val="00926021"/>
    <w:rsid w:val="00926D06"/>
    <w:rsid w:val="00934996"/>
    <w:rsid w:val="00936FAE"/>
    <w:rsid w:val="009417B4"/>
    <w:rsid w:val="0095473C"/>
    <w:rsid w:val="00961D72"/>
    <w:rsid w:val="00984357"/>
    <w:rsid w:val="009B637B"/>
    <w:rsid w:val="009C3D47"/>
    <w:rsid w:val="009C620D"/>
    <w:rsid w:val="009D4D3D"/>
    <w:rsid w:val="009F4C25"/>
    <w:rsid w:val="009F55EB"/>
    <w:rsid w:val="009F68CB"/>
    <w:rsid w:val="00A007F4"/>
    <w:rsid w:val="00A00B34"/>
    <w:rsid w:val="00A00C4E"/>
    <w:rsid w:val="00A06473"/>
    <w:rsid w:val="00A071B4"/>
    <w:rsid w:val="00A41F02"/>
    <w:rsid w:val="00A43C4C"/>
    <w:rsid w:val="00A43CA8"/>
    <w:rsid w:val="00A51A77"/>
    <w:rsid w:val="00A813A4"/>
    <w:rsid w:val="00A81AA3"/>
    <w:rsid w:val="00A870EE"/>
    <w:rsid w:val="00AA675B"/>
    <w:rsid w:val="00AA7F91"/>
    <w:rsid w:val="00AC5E39"/>
    <w:rsid w:val="00AE09E0"/>
    <w:rsid w:val="00AE1725"/>
    <w:rsid w:val="00AE1E76"/>
    <w:rsid w:val="00AE3BF7"/>
    <w:rsid w:val="00AE7E11"/>
    <w:rsid w:val="00AF59C0"/>
    <w:rsid w:val="00B03658"/>
    <w:rsid w:val="00B0469B"/>
    <w:rsid w:val="00B06BB9"/>
    <w:rsid w:val="00B11276"/>
    <w:rsid w:val="00B146E5"/>
    <w:rsid w:val="00B25891"/>
    <w:rsid w:val="00B31050"/>
    <w:rsid w:val="00B35A9E"/>
    <w:rsid w:val="00B4016A"/>
    <w:rsid w:val="00B40274"/>
    <w:rsid w:val="00B501B1"/>
    <w:rsid w:val="00B53448"/>
    <w:rsid w:val="00B534D8"/>
    <w:rsid w:val="00B61A94"/>
    <w:rsid w:val="00B6262F"/>
    <w:rsid w:val="00B71784"/>
    <w:rsid w:val="00B744A0"/>
    <w:rsid w:val="00B74E6A"/>
    <w:rsid w:val="00B83C38"/>
    <w:rsid w:val="00B871AC"/>
    <w:rsid w:val="00B9019B"/>
    <w:rsid w:val="00B92633"/>
    <w:rsid w:val="00B966C0"/>
    <w:rsid w:val="00BA261D"/>
    <w:rsid w:val="00BB128C"/>
    <w:rsid w:val="00BD058E"/>
    <w:rsid w:val="00BD7657"/>
    <w:rsid w:val="00BF7261"/>
    <w:rsid w:val="00C05F8F"/>
    <w:rsid w:val="00C1384C"/>
    <w:rsid w:val="00C165C4"/>
    <w:rsid w:val="00C2255E"/>
    <w:rsid w:val="00C23D75"/>
    <w:rsid w:val="00C35811"/>
    <w:rsid w:val="00C51632"/>
    <w:rsid w:val="00C76E33"/>
    <w:rsid w:val="00C80E2F"/>
    <w:rsid w:val="00C941DE"/>
    <w:rsid w:val="00CA62C1"/>
    <w:rsid w:val="00CA7666"/>
    <w:rsid w:val="00CB67DB"/>
    <w:rsid w:val="00CC5AFC"/>
    <w:rsid w:val="00CC69EC"/>
    <w:rsid w:val="00CD14BA"/>
    <w:rsid w:val="00CD47D2"/>
    <w:rsid w:val="00CE4107"/>
    <w:rsid w:val="00CF0866"/>
    <w:rsid w:val="00CF0E9D"/>
    <w:rsid w:val="00D02AD1"/>
    <w:rsid w:val="00D06C99"/>
    <w:rsid w:val="00D231E2"/>
    <w:rsid w:val="00D34E32"/>
    <w:rsid w:val="00D42716"/>
    <w:rsid w:val="00D447A2"/>
    <w:rsid w:val="00D65A03"/>
    <w:rsid w:val="00D80998"/>
    <w:rsid w:val="00D810F3"/>
    <w:rsid w:val="00D83FFA"/>
    <w:rsid w:val="00D978B4"/>
    <w:rsid w:val="00DB1D61"/>
    <w:rsid w:val="00DB58AA"/>
    <w:rsid w:val="00DC4588"/>
    <w:rsid w:val="00DC463B"/>
    <w:rsid w:val="00DE0EED"/>
    <w:rsid w:val="00DE3458"/>
    <w:rsid w:val="00DE4BD7"/>
    <w:rsid w:val="00DE6F28"/>
    <w:rsid w:val="00E0047E"/>
    <w:rsid w:val="00E178A9"/>
    <w:rsid w:val="00E27853"/>
    <w:rsid w:val="00E63810"/>
    <w:rsid w:val="00E651EE"/>
    <w:rsid w:val="00E80ECC"/>
    <w:rsid w:val="00EB03A1"/>
    <w:rsid w:val="00EB1ADB"/>
    <w:rsid w:val="00EC1D02"/>
    <w:rsid w:val="00ED3600"/>
    <w:rsid w:val="00ED40AA"/>
    <w:rsid w:val="00ED6A0A"/>
    <w:rsid w:val="00F160B9"/>
    <w:rsid w:val="00F17E9B"/>
    <w:rsid w:val="00F31748"/>
    <w:rsid w:val="00F42FF6"/>
    <w:rsid w:val="00F534D5"/>
    <w:rsid w:val="00F53BA9"/>
    <w:rsid w:val="00F5450A"/>
    <w:rsid w:val="00F63D88"/>
    <w:rsid w:val="00F71F36"/>
    <w:rsid w:val="00F747EB"/>
    <w:rsid w:val="00F872BF"/>
    <w:rsid w:val="00F9013C"/>
    <w:rsid w:val="00F9686F"/>
    <w:rsid w:val="00FA1835"/>
    <w:rsid w:val="00FA435F"/>
    <w:rsid w:val="00FF69A0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0BE20"/>
  <w15:chartTrackingRefBased/>
  <w15:docId w15:val="{02C0EF07-4F89-48BB-81E5-437525F7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716"/>
    <w:rPr>
      <w:rFonts w:eastAsiaTheme="minorEastAsia" w:cstheme="minorBidi"/>
      <w:sz w:val="24"/>
      <w:szCs w:val="24"/>
    </w:rPr>
  </w:style>
  <w:style w:type="paragraph" w:styleId="Nagwek1">
    <w:name w:val="heading 1"/>
    <w:basedOn w:val="Normalny"/>
    <w:next w:val="Normalny"/>
    <w:qFormat/>
    <w:rsid w:val="00D06C99"/>
    <w:pPr>
      <w:keepNext/>
      <w:spacing w:before="120"/>
      <w:outlineLvl w:val="0"/>
    </w:pPr>
    <w:rPr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1F6"/>
    <w:pPr>
      <w:keepNext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qFormat/>
    <w:rsid w:val="008141F6"/>
    <w:pPr>
      <w:keepNext/>
      <w:jc w:val="both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link w:val="Nagwek5Znak1"/>
    <w:uiPriority w:val="99"/>
    <w:qFormat/>
    <w:rsid w:val="00D42716"/>
    <w:pPr>
      <w:keepNext/>
      <w:jc w:val="both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link w:val="Nagwek6Znak1"/>
    <w:uiPriority w:val="99"/>
    <w:qFormat/>
    <w:rsid w:val="00D4271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D06C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06C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D06C99"/>
    <w:pPr>
      <w:jc w:val="both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4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46B"/>
  </w:style>
  <w:style w:type="character" w:styleId="Odwoanieprzypisukocowego">
    <w:name w:val="endnote reference"/>
    <w:uiPriority w:val="99"/>
    <w:semiHidden/>
    <w:unhideWhenUsed/>
    <w:rsid w:val="0039546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8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A487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12FB1"/>
    <w:pPr>
      <w:spacing w:before="100" w:beforeAutospacing="1" w:after="119"/>
    </w:pPr>
  </w:style>
  <w:style w:type="character" w:styleId="Odwoaniedokomentarza">
    <w:name w:val="annotation reference"/>
    <w:uiPriority w:val="99"/>
    <w:semiHidden/>
    <w:unhideWhenUsed/>
    <w:rsid w:val="001E74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4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4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41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1E741B"/>
    <w:rPr>
      <w:b/>
      <w:bCs/>
    </w:rPr>
  </w:style>
  <w:style w:type="character" w:styleId="Hipercze">
    <w:name w:val="Hyperlink"/>
    <w:uiPriority w:val="99"/>
    <w:rsid w:val="007C35F0"/>
    <w:rPr>
      <w:color w:val="0000FF"/>
      <w:u w:val="single"/>
    </w:rPr>
  </w:style>
  <w:style w:type="character" w:customStyle="1" w:styleId="Nagwek5Znak">
    <w:name w:val="Nagłówek 5 Znak"/>
    <w:basedOn w:val="Domylnaczcionkaakapitu"/>
    <w:uiPriority w:val="9"/>
    <w:semiHidden/>
    <w:rsid w:val="00D4271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gwek6Znak">
    <w:name w:val="Nagłówek 6 Znak"/>
    <w:basedOn w:val="Domylnaczcionkaakapitu"/>
    <w:uiPriority w:val="9"/>
    <w:semiHidden/>
    <w:rsid w:val="00D427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D42716"/>
    <w:rPr>
      <w:b/>
      <w:sz w:val="24"/>
    </w:rPr>
  </w:style>
  <w:style w:type="character" w:customStyle="1" w:styleId="Nagwek5Znak1">
    <w:name w:val="Nagłówek 5 Znak1"/>
    <w:basedOn w:val="Domylnaczcionkaakapitu"/>
    <w:link w:val="Nagwek5"/>
    <w:uiPriority w:val="99"/>
    <w:rsid w:val="00D42716"/>
    <w:rPr>
      <w:rFonts w:eastAsiaTheme="minorEastAsia" w:cstheme="minorBidi"/>
      <w:b/>
      <w:bCs/>
      <w:sz w:val="22"/>
      <w:szCs w:val="22"/>
    </w:rPr>
  </w:style>
  <w:style w:type="character" w:customStyle="1" w:styleId="Nagwek6Znak1">
    <w:name w:val="Nagłówek 6 Znak1"/>
    <w:basedOn w:val="Domylnaczcionkaakapitu"/>
    <w:link w:val="Nagwek6"/>
    <w:uiPriority w:val="99"/>
    <w:rsid w:val="00D42716"/>
    <w:rPr>
      <w:rFonts w:ascii="Calibri" w:eastAsiaTheme="minorEastAsia" w:hAnsi="Calibri" w:cs="Calibri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42716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42716"/>
    <w:rPr>
      <w:sz w:val="24"/>
      <w:szCs w:val="24"/>
    </w:rPr>
  </w:style>
  <w:style w:type="paragraph" w:customStyle="1" w:styleId="Akapitzlist1">
    <w:name w:val="Akapit z listą1"/>
    <w:aliases w:val="CW_Lista"/>
    <w:basedOn w:val="Normalny"/>
    <w:uiPriority w:val="99"/>
    <w:rsid w:val="00D42716"/>
    <w:pPr>
      <w:suppressAutoHyphens/>
      <w:ind w:left="720"/>
    </w:pPr>
    <w:rPr>
      <w:rFonts w:cs="Times New Roman"/>
      <w:lang w:eastAsia="ar-SA"/>
    </w:rPr>
  </w:style>
  <w:style w:type="paragraph" w:customStyle="1" w:styleId="Tekstpodstawowy21">
    <w:name w:val="Tekst podstawowy 21"/>
    <w:basedOn w:val="Normalny"/>
    <w:uiPriority w:val="99"/>
    <w:rsid w:val="00D42716"/>
    <w:pPr>
      <w:suppressAutoHyphens/>
      <w:jc w:val="both"/>
    </w:pPr>
    <w:rPr>
      <w:rFonts w:cs="Times New Roman"/>
      <w:b/>
      <w:bCs/>
      <w:lang w:eastAsia="ar-SA"/>
    </w:rPr>
  </w:style>
  <w:style w:type="paragraph" w:styleId="Tytu">
    <w:name w:val="Title"/>
    <w:basedOn w:val="Normalny"/>
    <w:next w:val="Normalny"/>
    <w:link w:val="TytuZnak1"/>
    <w:uiPriority w:val="99"/>
    <w:qFormat/>
    <w:rsid w:val="00D42716"/>
    <w:pPr>
      <w:suppressAutoHyphens/>
      <w:jc w:val="center"/>
    </w:pPr>
    <w:rPr>
      <w:rFonts w:cs="Times New Roman"/>
      <w:sz w:val="32"/>
      <w:szCs w:val="32"/>
      <w:lang w:eastAsia="ar-SA"/>
    </w:rPr>
  </w:style>
  <w:style w:type="character" w:customStyle="1" w:styleId="TytuZnak">
    <w:name w:val="Tytuł Znak"/>
    <w:basedOn w:val="Domylnaczcionkaakapitu"/>
    <w:uiPriority w:val="10"/>
    <w:rsid w:val="00D42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link w:val="Tytu"/>
    <w:uiPriority w:val="99"/>
    <w:rsid w:val="00D42716"/>
    <w:rPr>
      <w:rFonts w:eastAsiaTheme="minorEastAsia"/>
      <w:sz w:val="32"/>
      <w:szCs w:val="32"/>
      <w:lang w:eastAsia="ar-SA"/>
    </w:rPr>
  </w:style>
  <w:style w:type="paragraph" w:customStyle="1" w:styleId="Tekstpodstawowy31">
    <w:name w:val="Tekst podstawowy 31"/>
    <w:basedOn w:val="Normalny"/>
    <w:uiPriority w:val="99"/>
    <w:rsid w:val="00D42716"/>
    <w:pPr>
      <w:suppressAutoHyphens/>
      <w:spacing w:line="360" w:lineRule="auto"/>
      <w:jc w:val="both"/>
    </w:pPr>
    <w:rPr>
      <w:rFonts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D42716"/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D42716"/>
    <w:rPr>
      <w:rFonts w:eastAsiaTheme="minorEastAsia" w:cstheme="minorBidi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D42716"/>
    <w:rPr>
      <w:rFonts w:ascii="Arial" w:eastAsiaTheme="minorEastAsia" w:hAnsi="Arial" w:cs="Arial"/>
    </w:rPr>
  </w:style>
  <w:style w:type="character" w:styleId="Odwoanieprzypisudolnego">
    <w:name w:val="footnote reference"/>
    <w:basedOn w:val="Domylnaczcionkaakapitu"/>
    <w:uiPriority w:val="99"/>
    <w:rsid w:val="00D42716"/>
    <w:rPr>
      <w:rFonts w:ascii="Times New Roman" w:hAnsi="Times New Roman"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D4271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12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1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tuser\AppData\Local\Temp\pid-660\Szablon%20pisma%202026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pisma 2026</Template>
  <TotalTime>3</TotalTime>
  <Pages>2</Pages>
  <Words>883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Links>
    <vt:vector size="24" baseType="variant">
      <vt:variant>
        <vt:i4>8060974</vt:i4>
      </vt:variant>
      <vt:variant>
        <vt:i4>9</vt:i4>
      </vt:variant>
      <vt:variant>
        <vt:i4>0</vt:i4>
      </vt:variant>
      <vt:variant>
        <vt:i4>5</vt:i4>
      </vt:variant>
      <vt:variant>
        <vt:lpwstr>http://www.ssz.tar.pl/</vt:lpwstr>
      </vt:variant>
      <vt:variant>
        <vt:lpwstr/>
      </vt:variant>
      <vt:variant>
        <vt:i4>8126467</vt:i4>
      </vt:variant>
      <vt:variant>
        <vt:i4>6</vt:i4>
      </vt:variant>
      <vt:variant>
        <vt:i4>0</vt:i4>
      </vt:variant>
      <vt:variant>
        <vt:i4>5</vt:i4>
      </vt:variant>
      <vt:variant>
        <vt:lpwstr>mailto:administracja@ssz.tar.pl</vt:lpwstr>
      </vt:variant>
      <vt:variant>
        <vt:lpwstr/>
      </vt:variant>
      <vt:variant>
        <vt:i4>8060974</vt:i4>
      </vt:variant>
      <vt:variant>
        <vt:i4>3</vt:i4>
      </vt:variant>
      <vt:variant>
        <vt:i4>0</vt:i4>
      </vt:variant>
      <vt:variant>
        <vt:i4>5</vt:i4>
      </vt:variant>
      <vt:variant>
        <vt:lpwstr>http://www.ssz.tar.pl/</vt:lpwstr>
      </vt:variant>
      <vt:variant>
        <vt:lpwstr/>
      </vt:variant>
      <vt:variant>
        <vt:i4>8126467</vt:i4>
      </vt:variant>
      <vt:variant>
        <vt:i4>0</vt:i4>
      </vt:variant>
      <vt:variant>
        <vt:i4>0</vt:i4>
      </vt:variant>
      <vt:variant>
        <vt:i4>5</vt:i4>
      </vt:variant>
      <vt:variant>
        <vt:lpwstr>mailto:administracja@ssz.tar.pl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adtuser</dc:creator>
  <cp:keywords/>
  <cp:lastModifiedBy>Katarzyna Skorupa</cp:lastModifiedBy>
  <cp:revision>2</cp:revision>
  <cp:lastPrinted>2026-04-27T05:39:00Z</cp:lastPrinted>
  <dcterms:created xsi:type="dcterms:W3CDTF">2026-05-04T05:25:00Z</dcterms:created>
  <dcterms:modified xsi:type="dcterms:W3CDTF">2026-05-04T05:25:00Z</dcterms:modified>
</cp:coreProperties>
</file>